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7A083" w14:textId="77777777" w:rsidR="005C2074" w:rsidRDefault="005C2074" w:rsidP="00134A7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563D787" w14:textId="080B1AB9" w:rsidR="005C2074" w:rsidRPr="003E5EC5" w:rsidRDefault="005C2074" w:rsidP="003E5EC5">
      <w:pPr>
        <w:rPr>
          <w:rFonts w:ascii="Times New Roman" w:hAnsi="Times New Roman"/>
          <w:b/>
          <w:sz w:val="22"/>
          <w:szCs w:val="22"/>
        </w:rPr>
      </w:pPr>
      <w:r w:rsidRPr="003E5EC5">
        <w:rPr>
          <w:rFonts w:ascii="Times New Roman" w:hAnsi="Times New Roman"/>
          <w:sz w:val="22"/>
          <w:szCs w:val="22"/>
        </w:rPr>
        <w:t>Za</w:t>
      </w:r>
      <w:r w:rsidRPr="003E5EC5">
        <w:rPr>
          <w:rFonts w:ascii="Times New Roman" w:hAnsi="Times New Roman" w:hint="eastAsia"/>
          <w:sz w:val="22"/>
          <w:szCs w:val="22"/>
        </w:rPr>
        <w:t>łą</w:t>
      </w:r>
      <w:r w:rsidRPr="003E5EC5">
        <w:rPr>
          <w:rFonts w:ascii="Times New Roman" w:hAnsi="Times New Roman"/>
          <w:sz w:val="22"/>
          <w:szCs w:val="22"/>
        </w:rPr>
        <w:t xml:space="preserve">cznik nr </w:t>
      </w:r>
      <w:r w:rsidR="00CB76BE" w:rsidRPr="003E5EC5">
        <w:rPr>
          <w:rFonts w:ascii="Times New Roman" w:hAnsi="Times New Roman"/>
          <w:sz w:val="22"/>
          <w:szCs w:val="22"/>
        </w:rPr>
        <w:t>5</w:t>
      </w:r>
      <w:r w:rsidR="00516CBF" w:rsidRPr="003E5EC5">
        <w:rPr>
          <w:rFonts w:ascii="Times New Roman" w:hAnsi="Times New Roman"/>
          <w:sz w:val="22"/>
          <w:szCs w:val="22"/>
        </w:rPr>
        <w:t xml:space="preserve"> </w:t>
      </w:r>
      <w:r w:rsidRPr="003E5EC5">
        <w:rPr>
          <w:rFonts w:ascii="Times New Roman" w:hAnsi="Times New Roman"/>
          <w:sz w:val="22"/>
          <w:szCs w:val="22"/>
        </w:rPr>
        <w:t>do zapytania ofertowego nr</w:t>
      </w:r>
      <w:r w:rsidRPr="003E5EC5">
        <w:rPr>
          <w:rFonts w:ascii="Times New Roman" w:hAnsi="Times New Roman"/>
          <w:b/>
          <w:sz w:val="22"/>
          <w:szCs w:val="22"/>
        </w:rPr>
        <w:t xml:space="preserve"> </w:t>
      </w:r>
      <w:r w:rsidR="00DD524D" w:rsidRPr="003E5EC5">
        <w:rPr>
          <w:rFonts w:ascii="Times New Roman" w:hAnsi="Times New Roman"/>
          <w:b/>
          <w:sz w:val="22"/>
          <w:szCs w:val="22"/>
        </w:rPr>
        <w:t>6</w:t>
      </w:r>
      <w:r w:rsidRPr="003E5EC5">
        <w:rPr>
          <w:rFonts w:ascii="Times New Roman" w:hAnsi="Times New Roman"/>
          <w:b/>
          <w:sz w:val="22"/>
          <w:szCs w:val="22"/>
        </w:rPr>
        <w:t>/U/</w:t>
      </w:r>
      <w:proofErr w:type="spellStart"/>
      <w:r w:rsidR="00516CBF" w:rsidRPr="003E5EC5">
        <w:rPr>
          <w:rFonts w:ascii="Times New Roman" w:hAnsi="Times New Roman"/>
          <w:b/>
          <w:sz w:val="22"/>
          <w:szCs w:val="22"/>
        </w:rPr>
        <w:t>Adm</w:t>
      </w:r>
      <w:proofErr w:type="spellEnd"/>
      <w:r w:rsidR="00516CBF" w:rsidRPr="003E5EC5">
        <w:rPr>
          <w:rFonts w:ascii="Times New Roman" w:hAnsi="Times New Roman"/>
          <w:b/>
          <w:sz w:val="22"/>
          <w:szCs w:val="22"/>
        </w:rPr>
        <w:t>/202</w:t>
      </w:r>
      <w:r w:rsidR="00DD524D" w:rsidRPr="003E5EC5">
        <w:rPr>
          <w:rFonts w:ascii="Times New Roman" w:hAnsi="Times New Roman"/>
          <w:b/>
          <w:sz w:val="22"/>
          <w:szCs w:val="22"/>
        </w:rPr>
        <w:t>6</w:t>
      </w:r>
    </w:p>
    <w:p w14:paraId="2CAAFBD9" w14:textId="77777777" w:rsidR="005C2074" w:rsidRDefault="005C2074" w:rsidP="005C2074">
      <w:pPr>
        <w:rPr>
          <w:rFonts w:ascii="Times New Roman" w:hAnsi="Times New Roman"/>
          <w:b/>
          <w:sz w:val="28"/>
          <w:szCs w:val="28"/>
        </w:rPr>
      </w:pPr>
    </w:p>
    <w:p w14:paraId="396C1154" w14:textId="77777777" w:rsidR="003E5EC5" w:rsidRDefault="003E5EC5" w:rsidP="005C207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F3F0932" w14:textId="51B1F9FB" w:rsidR="005C2074" w:rsidRDefault="005C2074" w:rsidP="005C2074">
      <w:pPr>
        <w:jc w:val="center"/>
        <w:rPr>
          <w:rFonts w:ascii="Times New Roman" w:hAnsi="Times New Roman"/>
          <w:b/>
          <w:sz w:val="28"/>
          <w:szCs w:val="28"/>
        </w:rPr>
      </w:pPr>
      <w:r w:rsidRPr="005C2074">
        <w:rPr>
          <w:rFonts w:ascii="Times New Roman" w:hAnsi="Times New Roman"/>
          <w:b/>
          <w:sz w:val="28"/>
          <w:szCs w:val="28"/>
        </w:rPr>
        <w:t xml:space="preserve">WYKAZ </w:t>
      </w:r>
      <w:r w:rsidR="00CB76BE">
        <w:rPr>
          <w:rFonts w:ascii="Times New Roman" w:hAnsi="Times New Roman"/>
          <w:b/>
          <w:sz w:val="28"/>
          <w:szCs w:val="28"/>
        </w:rPr>
        <w:t>OSÓB</w:t>
      </w:r>
    </w:p>
    <w:p w14:paraId="24436D3C" w14:textId="77777777" w:rsidR="005C2074" w:rsidRPr="005C2074" w:rsidRDefault="005C2074" w:rsidP="005C207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9325210" w14:textId="4A832586" w:rsidR="005C2074" w:rsidRDefault="005C2074" w:rsidP="005C2074">
      <w:pPr>
        <w:jc w:val="center"/>
        <w:rPr>
          <w:rFonts w:ascii="Times New Roman" w:hAnsi="Times New Roman"/>
          <w:sz w:val="22"/>
          <w:szCs w:val="22"/>
        </w:rPr>
      </w:pPr>
      <w:r w:rsidRPr="006F7ED5">
        <w:rPr>
          <w:rFonts w:ascii="Times New Roman" w:hAnsi="Times New Roman"/>
          <w:sz w:val="22"/>
          <w:szCs w:val="22"/>
        </w:rPr>
        <w:t>dotyczy zamówienia pn.:</w:t>
      </w:r>
    </w:p>
    <w:p w14:paraId="5C5F8A40" w14:textId="77777777" w:rsidR="000837EA" w:rsidRPr="006F7ED5" w:rsidRDefault="000837EA" w:rsidP="005C2074">
      <w:pPr>
        <w:jc w:val="center"/>
        <w:rPr>
          <w:rFonts w:ascii="Times New Roman" w:hAnsi="Times New Roman"/>
          <w:sz w:val="22"/>
          <w:szCs w:val="22"/>
        </w:rPr>
      </w:pPr>
    </w:p>
    <w:p w14:paraId="598BF491" w14:textId="6F915007" w:rsidR="005C2074" w:rsidRPr="004E02B4" w:rsidRDefault="005C2074" w:rsidP="005C2074">
      <w:pPr>
        <w:jc w:val="center"/>
        <w:rPr>
          <w:rFonts w:ascii="Times New Roman" w:hAnsi="Times New Roman"/>
          <w:b/>
          <w:sz w:val="22"/>
          <w:szCs w:val="22"/>
        </w:rPr>
      </w:pPr>
      <w:r w:rsidRPr="004E02B4">
        <w:rPr>
          <w:rFonts w:ascii="Times New Roman" w:hAnsi="Times New Roman"/>
          <w:b/>
          <w:sz w:val="22"/>
          <w:szCs w:val="22"/>
        </w:rPr>
        <w:t>„</w:t>
      </w:r>
      <w:r w:rsidR="00DD524D" w:rsidRPr="00DD524D">
        <w:rPr>
          <w:rFonts w:ascii="Times New Roman" w:hAnsi="Times New Roman"/>
          <w:b/>
          <w:sz w:val="22"/>
          <w:szCs w:val="22"/>
        </w:rPr>
        <w:t>Przeprowadzenie szkolenia dla pracowników IMP PAN i doktorantów TSD PAN z ochrony praw w</w:t>
      </w:r>
      <w:r w:rsidR="00DD524D" w:rsidRPr="00DD524D">
        <w:rPr>
          <w:rFonts w:ascii="Times New Roman" w:hAnsi="Times New Roman" w:hint="eastAsia"/>
          <w:b/>
          <w:sz w:val="22"/>
          <w:szCs w:val="22"/>
        </w:rPr>
        <w:t>ł</w:t>
      </w:r>
      <w:r w:rsidR="00DD524D" w:rsidRPr="00DD524D">
        <w:rPr>
          <w:rFonts w:ascii="Times New Roman" w:hAnsi="Times New Roman"/>
          <w:b/>
          <w:sz w:val="22"/>
          <w:szCs w:val="22"/>
        </w:rPr>
        <w:t>asno</w:t>
      </w:r>
      <w:r w:rsidR="00DD524D" w:rsidRPr="00DD524D">
        <w:rPr>
          <w:rFonts w:ascii="Times New Roman" w:hAnsi="Times New Roman" w:hint="eastAsia"/>
          <w:b/>
          <w:sz w:val="22"/>
          <w:szCs w:val="22"/>
        </w:rPr>
        <w:t>ś</w:t>
      </w:r>
      <w:r w:rsidR="00DD524D" w:rsidRPr="00DD524D">
        <w:rPr>
          <w:rFonts w:ascii="Times New Roman" w:hAnsi="Times New Roman"/>
          <w:b/>
          <w:sz w:val="22"/>
          <w:szCs w:val="22"/>
        </w:rPr>
        <w:t>ci in</w:t>
      </w:r>
      <w:r w:rsidR="00C37447">
        <w:rPr>
          <w:rFonts w:ascii="Times New Roman" w:hAnsi="Times New Roman"/>
          <w:b/>
          <w:sz w:val="22"/>
          <w:szCs w:val="22"/>
        </w:rPr>
        <w:t>telektualnej i komercjalizacji”</w:t>
      </w:r>
    </w:p>
    <w:p w14:paraId="6003841D" w14:textId="77777777" w:rsidR="005C2074" w:rsidRPr="005C2074" w:rsidRDefault="005C2074" w:rsidP="005C2074">
      <w:pPr>
        <w:jc w:val="both"/>
        <w:rPr>
          <w:rFonts w:ascii="Times New Roman" w:hAnsi="Times New Roman"/>
          <w:sz w:val="22"/>
          <w:szCs w:val="22"/>
        </w:rPr>
      </w:pPr>
    </w:p>
    <w:p w14:paraId="77A08427" w14:textId="56B97E34" w:rsidR="005C2074" w:rsidRDefault="00CB76BE" w:rsidP="00CB76BE">
      <w:pPr>
        <w:jc w:val="both"/>
        <w:rPr>
          <w:rFonts w:ascii="Times New Roman" w:hAnsi="Times New Roman"/>
          <w:sz w:val="22"/>
          <w:szCs w:val="22"/>
        </w:rPr>
      </w:pPr>
      <w:r w:rsidRPr="00CB76BE">
        <w:rPr>
          <w:rFonts w:ascii="Times New Roman" w:hAnsi="Times New Roman"/>
          <w:sz w:val="22"/>
          <w:szCs w:val="22"/>
        </w:rPr>
        <w:t>Przyst</w:t>
      </w:r>
      <w:r w:rsidRPr="00CB76BE">
        <w:rPr>
          <w:rFonts w:ascii="Times New Roman" w:hAnsi="Times New Roman" w:hint="eastAsia"/>
          <w:sz w:val="22"/>
          <w:szCs w:val="22"/>
        </w:rPr>
        <w:t>ę</w:t>
      </w:r>
      <w:r w:rsidRPr="00CB76BE">
        <w:rPr>
          <w:rFonts w:ascii="Times New Roman" w:hAnsi="Times New Roman"/>
          <w:sz w:val="22"/>
          <w:szCs w:val="22"/>
        </w:rPr>
        <w:t>puj</w:t>
      </w:r>
      <w:r w:rsidRPr="00CB76BE">
        <w:rPr>
          <w:rFonts w:ascii="Times New Roman" w:hAnsi="Times New Roman" w:hint="eastAsia"/>
          <w:sz w:val="22"/>
          <w:szCs w:val="22"/>
        </w:rPr>
        <w:t>ą</w:t>
      </w:r>
      <w:r w:rsidRPr="00CB76BE">
        <w:rPr>
          <w:rFonts w:ascii="Times New Roman" w:hAnsi="Times New Roman"/>
          <w:sz w:val="22"/>
          <w:szCs w:val="22"/>
        </w:rPr>
        <w:t>c do udzia</w:t>
      </w:r>
      <w:r w:rsidRPr="00CB76BE">
        <w:rPr>
          <w:rFonts w:ascii="Times New Roman" w:hAnsi="Times New Roman" w:hint="eastAsia"/>
          <w:sz w:val="22"/>
          <w:szCs w:val="22"/>
        </w:rPr>
        <w:t>ł</w:t>
      </w:r>
      <w:r w:rsidRPr="00CB76BE">
        <w:rPr>
          <w:rFonts w:ascii="Times New Roman" w:hAnsi="Times New Roman"/>
          <w:sz w:val="22"/>
          <w:szCs w:val="22"/>
        </w:rPr>
        <w:t>u w post</w:t>
      </w:r>
      <w:r w:rsidRPr="00CB76BE">
        <w:rPr>
          <w:rFonts w:ascii="Times New Roman" w:hAnsi="Times New Roman" w:hint="eastAsia"/>
          <w:sz w:val="22"/>
          <w:szCs w:val="22"/>
        </w:rPr>
        <w:t>ę</w:t>
      </w:r>
      <w:r w:rsidRPr="00CB76BE">
        <w:rPr>
          <w:rFonts w:ascii="Times New Roman" w:hAnsi="Times New Roman"/>
          <w:sz w:val="22"/>
          <w:szCs w:val="22"/>
        </w:rPr>
        <w:t>powaniu o udzielenie zamówienia publicznego</w:t>
      </w:r>
      <w:r>
        <w:rPr>
          <w:rFonts w:ascii="Times New Roman" w:hAnsi="Times New Roman"/>
          <w:sz w:val="22"/>
          <w:szCs w:val="22"/>
        </w:rPr>
        <w:t xml:space="preserve"> na  </w:t>
      </w:r>
      <w:r w:rsidRPr="00CB76BE">
        <w:rPr>
          <w:rFonts w:ascii="Times New Roman" w:hAnsi="Times New Roman"/>
          <w:sz w:val="22"/>
          <w:szCs w:val="22"/>
        </w:rPr>
        <w:t>„Przeprowadzenie szkolenia dla pracowników IMP PAN i doktorantów TSD PAN z ochrony praw w</w:t>
      </w:r>
      <w:r w:rsidRPr="00CB76BE">
        <w:rPr>
          <w:rFonts w:ascii="Times New Roman" w:hAnsi="Times New Roman" w:hint="eastAsia"/>
          <w:sz w:val="22"/>
          <w:szCs w:val="22"/>
        </w:rPr>
        <w:t>ł</w:t>
      </w:r>
      <w:r w:rsidRPr="00CB76BE">
        <w:rPr>
          <w:rFonts w:ascii="Times New Roman" w:hAnsi="Times New Roman"/>
          <w:sz w:val="22"/>
          <w:szCs w:val="22"/>
        </w:rPr>
        <w:t>asno</w:t>
      </w:r>
      <w:r w:rsidRPr="00CB76BE">
        <w:rPr>
          <w:rFonts w:ascii="Times New Roman" w:hAnsi="Times New Roman" w:hint="eastAsia"/>
          <w:sz w:val="22"/>
          <w:szCs w:val="22"/>
        </w:rPr>
        <w:t>ś</w:t>
      </w:r>
      <w:r w:rsidRPr="00CB76BE">
        <w:rPr>
          <w:rFonts w:ascii="Times New Roman" w:hAnsi="Times New Roman"/>
          <w:sz w:val="22"/>
          <w:szCs w:val="22"/>
        </w:rPr>
        <w:t>ci intelektualnej i komercjalizacji”</w:t>
      </w:r>
      <w:r w:rsidR="00CA3DF6">
        <w:rPr>
          <w:rFonts w:ascii="Times New Roman" w:hAnsi="Times New Roman"/>
          <w:sz w:val="22"/>
          <w:szCs w:val="22"/>
        </w:rPr>
        <w:t xml:space="preserve"> </w:t>
      </w:r>
      <w:r w:rsidRPr="00CB76BE">
        <w:rPr>
          <w:rFonts w:ascii="Times New Roman" w:hAnsi="Times New Roman"/>
          <w:sz w:val="22"/>
          <w:szCs w:val="22"/>
        </w:rPr>
        <w:t>przedk</w:t>
      </w:r>
      <w:r w:rsidRPr="00CB76BE">
        <w:rPr>
          <w:rFonts w:ascii="Times New Roman" w:hAnsi="Times New Roman" w:hint="eastAsia"/>
          <w:sz w:val="22"/>
          <w:szCs w:val="22"/>
        </w:rPr>
        <w:t>ł</w:t>
      </w:r>
      <w:r w:rsidRPr="00CB76BE">
        <w:rPr>
          <w:rFonts w:ascii="Times New Roman" w:hAnsi="Times New Roman"/>
          <w:sz w:val="22"/>
          <w:szCs w:val="22"/>
        </w:rPr>
        <w:t>adam wykaz osób, które b</w:t>
      </w:r>
      <w:r w:rsidRPr="00CB76BE">
        <w:rPr>
          <w:rFonts w:ascii="Times New Roman" w:hAnsi="Times New Roman" w:hint="eastAsia"/>
          <w:sz w:val="22"/>
          <w:szCs w:val="22"/>
        </w:rPr>
        <w:t>ę</w:t>
      </w:r>
      <w:r w:rsidRPr="00CB76BE">
        <w:rPr>
          <w:rFonts w:ascii="Times New Roman" w:hAnsi="Times New Roman"/>
          <w:sz w:val="22"/>
          <w:szCs w:val="22"/>
        </w:rPr>
        <w:t>d</w:t>
      </w:r>
      <w:r w:rsidRPr="00CB76BE">
        <w:rPr>
          <w:rFonts w:ascii="Times New Roman" w:hAnsi="Times New Roman" w:hint="eastAsia"/>
          <w:sz w:val="22"/>
          <w:szCs w:val="22"/>
        </w:rPr>
        <w:t>ą</w:t>
      </w:r>
      <w:r w:rsidRPr="00CB76BE">
        <w:rPr>
          <w:rFonts w:ascii="Times New Roman" w:hAnsi="Times New Roman"/>
          <w:sz w:val="22"/>
          <w:szCs w:val="22"/>
        </w:rPr>
        <w:t xml:space="preserve"> uczestniczy</w:t>
      </w:r>
      <w:r w:rsidRPr="00CB76BE">
        <w:rPr>
          <w:rFonts w:ascii="Times New Roman" w:hAnsi="Times New Roman" w:hint="eastAsia"/>
          <w:sz w:val="22"/>
          <w:szCs w:val="22"/>
        </w:rPr>
        <w:t>ć</w:t>
      </w:r>
      <w:r w:rsidRPr="00CB76BE">
        <w:rPr>
          <w:rFonts w:ascii="Times New Roman" w:hAnsi="Times New Roman"/>
          <w:sz w:val="22"/>
          <w:szCs w:val="22"/>
        </w:rPr>
        <w:t xml:space="preserve"> w wykonaniu zamówienia wraz z informacj</w:t>
      </w:r>
      <w:r w:rsidRPr="00CB76BE">
        <w:rPr>
          <w:rFonts w:ascii="Times New Roman" w:hAnsi="Times New Roman" w:hint="eastAsia"/>
          <w:sz w:val="22"/>
          <w:szCs w:val="22"/>
        </w:rPr>
        <w:t>ą</w:t>
      </w:r>
      <w:r w:rsidRPr="00CB76BE">
        <w:rPr>
          <w:rFonts w:ascii="Times New Roman" w:hAnsi="Times New Roman"/>
          <w:sz w:val="22"/>
          <w:szCs w:val="22"/>
        </w:rPr>
        <w:t xml:space="preserve"> na temat ich </w:t>
      </w:r>
      <w:r>
        <w:rPr>
          <w:rFonts w:ascii="Times New Roman" w:hAnsi="Times New Roman"/>
          <w:sz w:val="22"/>
          <w:szCs w:val="22"/>
        </w:rPr>
        <w:t xml:space="preserve">doświadczenia 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>w okresie ostatnich 3 lat przed terminem składania ofert</w:t>
      </w:r>
      <w:r w:rsidRPr="00CB76BE">
        <w:rPr>
          <w:rFonts w:ascii="Times New Roman" w:hAnsi="Times New Roman"/>
          <w:sz w:val="22"/>
          <w:szCs w:val="22"/>
        </w:rPr>
        <w:t>:</w:t>
      </w:r>
    </w:p>
    <w:p w14:paraId="2A37FA16" w14:textId="77777777" w:rsidR="00CB76BE" w:rsidRDefault="00CB76BE" w:rsidP="00CB76BE">
      <w:pPr>
        <w:jc w:val="both"/>
        <w:rPr>
          <w:rFonts w:ascii="Times New Roman" w:hAnsi="Times New Roman"/>
          <w:sz w:val="22"/>
          <w:szCs w:val="22"/>
        </w:rPr>
      </w:pPr>
    </w:p>
    <w:p w14:paraId="1022F2C5" w14:textId="77777777" w:rsidR="006E7CE7" w:rsidRPr="005C2074" w:rsidRDefault="006E7CE7" w:rsidP="00CB76BE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2464"/>
        <w:gridCol w:w="5953"/>
      </w:tblGrid>
      <w:tr w:rsidR="00CB76BE" w:rsidRPr="005C2074" w14:paraId="5F31AA5E" w14:textId="77777777" w:rsidTr="00CB76B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C28E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C2074">
              <w:rPr>
                <w:rFonts w:ascii="Times New Roman" w:hAnsi="Times New Roman"/>
                <w:sz w:val="22"/>
                <w:szCs w:val="22"/>
              </w:rPr>
              <w:t>Lp.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B234" w14:textId="4C6D5959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Imię i nazwisko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CD38" w14:textId="649DBAB0" w:rsidR="00CB76BE" w:rsidRPr="00CB76BE" w:rsidRDefault="00CA3DF6" w:rsidP="008C495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</w:t>
            </w:r>
            <w:r w:rsidR="00CB76BE" w:rsidRPr="00CB76BE">
              <w:rPr>
                <w:rFonts w:ascii="Times New Roman" w:hAnsi="Times New Roman"/>
                <w:sz w:val="22"/>
                <w:szCs w:val="22"/>
              </w:rPr>
              <w:t xml:space="preserve">ista zrealizowanych szkoleń wraz z datą oraz tematyką </w:t>
            </w:r>
          </w:p>
        </w:tc>
      </w:tr>
      <w:tr w:rsidR="00CB76BE" w:rsidRPr="005C2074" w14:paraId="5928218E" w14:textId="77777777" w:rsidTr="00CB76B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CDDD" w14:textId="77777777" w:rsidR="00CB76BE" w:rsidRPr="005C2074" w:rsidRDefault="00CB76BE" w:rsidP="005C2074">
            <w:pPr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5879" w14:textId="77777777" w:rsidR="00CB76BE" w:rsidRPr="005C2074" w:rsidRDefault="00CB76BE" w:rsidP="005C207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05F4D9" w14:textId="77777777" w:rsidR="00CB76BE" w:rsidRPr="005C2074" w:rsidRDefault="00CB76BE" w:rsidP="005C207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8EE8F8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58C5E85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3368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B76BE" w:rsidRPr="005C2074" w14:paraId="4F44E663" w14:textId="77777777" w:rsidTr="00CB76B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1954" w14:textId="77777777" w:rsidR="00CB76BE" w:rsidRPr="005C2074" w:rsidRDefault="00CB76BE" w:rsidP="005C2074">
            <w:pPr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9610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77DC90A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F966DAE" w14:textId="77777777" w:rsidR="00CB76BE" w:rsidRPr="005C2074" w:rsidRDefault="00CB76BE" w:rsidP="005C207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FA9F61" w14:textId="77777777" w:rsidR="00CB76BE" w:rsidRPr="005C2074" w:rsidRDefault="00CB76BE" w:rsidP="005C207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3520" w14:textId="77777777" w:rsidR="00CB76BE" w:rsidRPr="005C2074" w:rsidRDefault="00CB76BE" w:rsidP="005C207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1475509" w14:textId="77777777" w:rsidR="005C2074" w:rsidRDefault="005C2074" w:rsidP="005C2074">
      <w:pPr>
        <w:jc w:val="both"/>
        <w:rPr>
          <w:rFonts w:ascii="Times New Roman" w:hAnsi="Times New Roman"/>
          <w:sz w:val="22"/>
          <w:szCs w:val="22"/>
        </w:rPr>
      </w:pPr>
    </w:p>
    <w:p w14:paraId="5847A645" w14:textId="77777777" w:rsidR="000837EA" w:rsidRPr="005C2074" w:rsidRDefault="000837EA" w:rsidP="005C2074">
      <w:pPr>
        <w:jc w:val="both"/>
        <w:rPr>
          <w:rFonts w:ascii="Times New Roman" w:hAnsi="Times New Roman"/>
          <w:sz w:val="22"/>
          <w:szCs w:val="22"/>
        </w:rPr>
      </w:pPr>
    </w:p>
    <w:p w14:paraId="4895F16B" w14:textId="694C1F5C" w:rsidR="005C2074" w:rsidRPr="005C2074" w:rsidRDefault="005C2074" w:rsidP="005C2074">
      <w:pPr>
        <w:jc w:val="both"/>
        <w:rPr>
          <w:rFonts w:ascii="Times New Roman" w:hAnsi="Times New Roman"/>
          <w:sz w:val="22"/>
          <w:szCs w:val="22"/>
        </w:rPr>
      </w:pPr>
      <w:r w:rsidRPr="005C2074">
        <w:rPr>
          <w:rFonts w:ascii="Times New Roman" w:hAnsi="Times New Roman"/>
          <w:sz w:val="22"/>
          <w:szCs w:val="22"/>
        </w:rPr>
        <w:t xml:space="preserve">Należy podać </w:t>
      </w:r>
      <w:r w:rsidR="00CB76BE">
        <w:rPr>
          <w:rFonts w:ascii="Times New Roman" w:hAnsi="Times New Roman"/>
          <w:sz w:val="22"/>
          <w:szCs w:val="22"/>
        </w:rPr>
        <w:t xml:space="preserve">doświadczenie </w:t>
      </w:r>
      <w:r w:rsidRPr="005C2074">
        <w:rPr>
          <w:rFonts w:ascii="Times New Roman" w:hAnsi="Times New Roman"/>
          <w:sz w:val="22"/>
          <w:szCs w:val="22"/>
        </w:rPr>
        <w:t xml:space="preserve"> w okresie ostatnich trzech lat przed dniem </w:t>
      </w:r>
      <w:r w:rsidR="00CB76BE">
        <w:rPr>
          <w:rFonts w:ascii="Times New Roman" w:hAnsi="Times New Roman"/>
          <w:sz w:val="22"/>
          <w:szCs w:val="22"/>
        </w:rPr>
        <w:t>terminu składania ofert</w:t>
      </w:r>
    </w:p>
    <w:p w14:paraId="3B5B63B9" w14:textId="77777777" w:rsidR="005C2074" w:rsidRPr="005C2074" w:rsidRDefault="005C2074" w:rsidP="005C2074">
      <w:pPr>
        <w:autoSpaceDE w:val="0"/>
        <w:autoSpaceDN w:val="0"/>
        <w:jc w:val="right"/>
        <w:rPr>
          <w:rFonts w:ascii="Times New Roman" w:hAnsi="Times New Roman"/>
          <w:sz w:val="22"/>
          <w:szCs w:val="22"/>
        </w:rPr>
      </w:pPr>
    </w:p>
    <w:p w14:paraId="3C0D7F7B" w14:textId="77777777" w:rsidR="005C2074" w:rsidRPr="005C2074" w:rsidRDefault="005C2074" w:rsidP="005C2074">
      <w:pPr>
        <w:autoSpaceDE w:val="0"/>
        <w:autoSpaceDN w:val="0"/>
        <w:jc w:val="right"/>
        <w:rPr>
          <w:rFonts w:ascii="Times New Roman" w:hAnsi="Times New Roman"/>
          <w:sz w:val="22"/>
          <w:szCs w:val="22"/>
        </w:rPr>
      </w:pPr>
    </w:p>
    <w:p w14:paraId="6CE07244" w14:textId="77777777" w:rsidR="005C2074" w:rsidRPr="005C2074" w:rsidRDefault="005C2074" w:rsidP="005C2074">
      <w:pPr>
        <w:autoSpaceDE w:val="0"/>
        <w:autoSpaceDN w:val="0"/>
        <w:jc w:val="right"/>
        <w:rPr>
          <w:rFonts w:ascii="Times New Roman" w:hAnsi="Times New Roman"/>
          <w:sz w:val="22"/>
          <w:szCs w:val="22"/>
        </w:rPr>
      </w:pPr>
    </w:p>
    <w:p w14:paraId="798C79B6" w14:textId="5C60E303" w:rsidR="005C2074" w:rsidRPr="005C2074" w:rsidRDefault="005C2074" w:rsidP="005C2074">
      <w:pPr>
        <w:autoSpaceDE w:val="0"/>
        <w:autoSpaceDN w:val="0"/>
        <w:ind w:left="4248"/>
        <w:rPr>
          <w:rFonts w:ascii="Times New Roman" w:hAnsi="Times New Roman"/>
          <w:sz w:val="22"/>
          <w:szCs w:val="22"/>
        </w:rPr>
      </w:pPr>
      <w:r w:rsidRPr="005C2074">
        <w:rPr>
          <w:rFonts w:ascii="Times New Roman" w:hAnsi="Times New Roman"/>
          <w:sz w:val="22"/>
          <w:szCs w:val="22"/>
        </w:rPr>
        <w:t>………………………………………………………</w:t>
      </w:r>
    </w:p>
    <w:p w14:paraId="1D26213F" w14:textId="77777777" w:rsidR="005C2074" w:rsidRPr="005C2074" w:rsidRDefault="005C2074" w:rsidP="005C2074">
      <w:pPr>
        <w:ind w:left="4248"/>
        <w:rPr>
          <w:rFonts w:ascii="Times New Roman" w:hAnsi="Times New Roman"/>
          <w:lang w:val="x-none" w:eastAsia="x-none"/>
        </w:rPr>
      </w:pPr>
      <w:r w:rsidRPr="005C2074">
        <w:rPr>
          <w:rFonts w:ascii="Times New Roman" w:hAnsi="Times New Roman"/>
          <w:lang w:eastAsia="x-none"/>
        </w:rPr>
        <w:t>/</w:t>
      </w:r>
      <w:r w:rsidRPr="005C2074">
        <w:rPr>
          <w:rFonts w:ascii="Times New Roman" w:hAnsi="Times New Roman"/>
          <w:lang w:val="x-none" w:eastAsia="x-none"/>
        </w:rPr>
        <w:t>podpis i pieczątka osoby upoważnionej do podpisania oferty/</w:t>
      </w:r>
    </w:p>
    <w:p w14:paraId="5AD6378A" w14:textId="77777777" w:rsidR="005C2074" w:rsidRPr="005C2074" w:rsidRDefault="005C2074" w:rsidP="005C2074">
      <w:pPr>
        <w:jc w:val="both"/>
        <w:rPr>
          <w:rFonts w:ascii="Times New Roman" w:hAnsi="Times New Roman"/>
          <w:sz w:val="22"/>
          <w:szCs w:val="22"/>
        </w:rPr>
      </w:pPr>
    </w:p>
    <w:p w14:paraId="19659357" w14:textId="77777777" w:rsidR="005C2074" w:rsidRDefault="005C2074" w:rsidP="00134A7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8D22A99" w14:textId="77777777" w:rsidR="005C2074" w:rsidRPr="006F7781" w:rsidRDefault="005C2074" w:rsidP="00134A7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sectPr w:rsidR="005C2074" w:rsidRPr="006F7781" w:rsidSect="003522BE">
      <w:headerReference w:type="default" r:id="rId8"/>
      <w:footerReference w:type="default" r:id="rId9"/>
      <w:headerReference w:type="first" r:id="rId10"/>
      <w:footerReference w:type="first" r:id="rId11"/>
      <w:pgSz w:w="11913" w:h="16834" w:code="9"/>
      <w:pgMar w:top="851" w:right="1418" w:bottom="2268" w:left="1418" w:header="851" w:footer="25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F594F" w14:textId="77777777" w:rsidR="00837C57" w:rsidRDefault="00837C57">
      <w:r>
        <w:separator/>
      </w:r>
    </w:p>
  </w:endnote>
  <w:endnote w:type="continuationSeparator" w:id="0">
    <w:p w14:paraId="618F424C" w14:textId="77777777" w:rsidR="00837C57" w:rsidRDefault="0083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we B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E">
    <w:charset w:val="58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86DBF" w14:textId="0CEB4590" w:rsidR="00516CBF" w:rsidRPr="00516CBF" w:rsidRDefault="00516CBF" w:rsidP="00516CBF">
    <w:pPr>
      <w:tabs>
        <w:tab w:val="left" w:pos="4111"/>
        <w:tab w:val="left" w:pos="6237"/>
      </w:tabs>
      <w:spacing w:before="400"/>
      <w:ind w:left="1417" w:hanging="130"/>
      <w:rPr>
        <w:rFonts w:ascii="Times New Roman" w:hAnsi="Times New Roman"/>
        <w:b/>
        <w:sz w:val="18"/>
        <w:szCs w:val="24"/>
        <w:lang w:val="de-DE"/>
      </w:rPr>
    </w:pPr>
    <w:r w:rsidRPr="00516CBF"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3AEAC0E7" wp14:editId="0986A16B">
              <wp:simplePos x="0" y="0"/>
              <wp:positionH relativeFrom="column">
                <wp:posOffset>-93980</wp:posOffset>
              </wp:positionH>
              <wp:positionV relativeFrom="paragraph">
                <wp:posOffset>133350</wp:posOffset>
              </wp:positionV>
              <wp:extent cx="918210" cy="68643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493EB812" w14:textId="7A72D993" w:rsidR="00516CBF" w:rsidRDefault="00516CBF" w:rsidP="00516CBF">
                          <w:r w:rsidRPr="008D6E68">
                            <w:rPr>
                              <w:noProof/>
                            </w:rPr>
                            <w:drawing>
                              <wp:inline distT="0" distB="0" distL="0" distR="0" wp14:anchorId="59C3D7E8" wp14:editId="087E904F">
                                <wp:extent cx="647700" cy="504825"/>
                                <wp:effectExtent l="0" t="0" r="0" b="9525"/>
                                <wp:docPr id="1" name="Obraz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AC0E7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-7.4pt;margin-top:10.5pt;width:72.3pt;height:54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" filled="f" stroked="f">
              <v:textbox>
                <w:txbxContent>
                  <w:p w14:paraId="493EB812" w14:textId="7A72D993" w:rsidR="00516CBF" w:rsidRDefault="00516CBF" w:rsidP="00516CBF">
                    <w:r w:rsidRPr="008D6E68">
                      <w:rPr>
                        <w:noProof/>
                      </w:rPr>
                      <w:drawing>
                        <wp:inline distT="0" distB="0" distL="0" distR="0" wp14:anchorId="59C3D7E8" wp14:editId="087E904F">
                          <wp:extent cx="647700" cy="504825"/>
                          <wp:effectExtent l="0" t="0" r="0" b="9525"/>
                          <wp:docPr id="1" name="Obraz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16CBF">
      <w:rPr>
        <w:noProof/>
      </w:rPr>
      <mc:AlternateContent>
        <mc:Choice Requires="wps">
          <w:drawing>
            <wp:anchor distT="4294967294" distB="4294967294" distL="114300" distR="114300" simplePos="0" relativeHeight="251672064" behindDoc="0" locked="0" layoutInCell="1" allowOverlap="1" wp14:anchorId="5AF73BF4" wp14:editId="3264A7B3">
              <wp:simplePos x="0" y="0"/>
              <wp:positionH relativeFrom="column">
                <wp:posOffset>776605</wp:posOffset>
              </wp:positionH>
              <wp:positionV relativeFrom="paragraph">
                <wp:posOffset>212089</wp:posOffset>
              </wp:positionV>
              <wp:extent cx="5039995" cy="0"/>
              <wp:effectExtent l="0" t="0" r="27305" b="1905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39954" id="Łącznik prosty 5" o:spid="_x0000_s1026" style="position:absolute;z-index:251672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.15pt,16.7pt" to="45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"/>
          </w:pict>
        </mc:Fallback>
      </mc:AlternateContent>
    </w:r>
    <w:r w:rsidRPr="00516CBF">
      <w:rPr>
        <w:rFonts w:ascii="Times New Roman" w:hAnsi="Times New Roman"/>
        <w:b/>
        <w:bCs/>
        <w:sz w:val="18"/>
        <w:szCs w:val="24"/>
        <w:lang w:val="de-DE"/>
      </w:rPr>
      <w:t>REGON: 000326121</w:t>
    </w:r>
    <w:r w:rsidRPr="00516CBF">
      <w:rPr>
        <w:rFonts w:ascii="Times New Roman" w:hAnsi="Times New Roman"/>
        <w:b/>
        <w:bCs/>
        <w:sz w:val="18"/>
        <w:szCs w:val="24"/>
        <w:lang w:val="de-DE"/>
      </w:rPr>
      <w:tab/>
      <w:t>NIP: 584-035-78-82</w:t>
    </w:r>
    <w:r w:rsidRPr="00516CBF">
      <w:rPr>
        <w:rFonts w:ascii="Times New Roman" w:hAnsi="Times New Roman"/>
        <w:b/>
        <w:bCs/>
        <w:sz w:val="18"/>
        <w:szCs w:val="24"/>
        <w:lang w:val="de-DE"/>
      </w:rPr>
      <w:tab/>
    </w:r>
    <w:r w:rsidRPr="00516CBF">
      <w:rPr>
        <w:rFonts w:ascii="Times New Roman" w:hAnsi="Times New Roman"/>
        <w:sz w:val="18"/>
        <w:szCs w:val="24"/>
        <w:lang w:val="de-DE"/>
      </w:rPr>
      <w:t xml:space="preserve">POLTAX VAT-5UE:  </w:t>
    </w:r>
    <w:r w:rsidRPr="00516CBF">
      <w:rPr>
        <w:rFonts w:ascii="Times New Roman" w:hAnsi="Times New Roman"/>
        <w:b/>
        <w:sz w:val="18"/>
        <w:szCs w:val="24"/>
        <w:lang w:val="de-DE"/>
      </w:rPr>
      <w:t>PL5840357882</w:t>
    </w:r>
  </w:p>
  <w:p w14:paraId="5806FEBE" w14:textId="77777777" w:rsidR="00516CBF" w:rsidRPr="00516CBF" w:rsidRDefault="00516CBF" w:rsidP="00516CBF">
    <w:pPr>
      <w:tabs>
        <w:tab w:val="left" w:pos="6237"/>
        <w:tab w:val="left" w:pos="7655"/>
      </w:tabs>
      <w:spacing w:before="80"/>
      <w:ind w:left="1417" w:hanging="130"/>
      <w:rPr>
        <w:rFonts w:ascii="Times New Roman" w:hAnsi="Times New Roman"/>
        <w:b/>
        <w:sz w:val="6"/>
        <w:szCs w:val="6"/>
      </w:rPr>
    </w:pPr>
    <w:r w:rsidRPr="00516CBF">
      <w:rPr>
        <w:rFonts w:ascii="Times New Roman" w:hAnsi="Times New Roman"/>
        <w:b/>
        <w:sz w:val="18"/>
        <w:szCs w:val="24"/>
      </w:rPr>
      <w:t xml:space="preserve"> </w:t>
    </w:r>
  </w:p>
  <w:p w14:paraId="1F67AE5F" w14:textId="77777777" w:rsidR="00516CBF" w:rsidRPr="00516CBF" w:rsidRDefault="00516CBF" w:rsidP="00516CBF">
    <w:pPr>
      <w:tabs>
        <w:tab w:val="left" w:pos="6237"/>
        <w:tab w:val="left" w:pos="7655"/>
      </w:tabs>
      <w:spacing w:before="80"/>
      <w:ind w:left="1417" w:hanging="130"/>
      <w:rPr>
        <w:rFonts w:ascii="Times New Roman" w:hAnsi="Times New Roman"/>
        <w:sz w:val="18"/>
        <w:szCs w:val="24"/>
      </w:rPr>
    </w:pPr>
    <w:r w:rsidRPr="00516CBF">
      <w:rPr>
        <w:rFonts w:ascii="Times New Roman" w:hAnsi="Times New Roman"/>
        <w:noProof/>
        <w:sz w:val="18"/>
        <w:szCs w:val="24"/>
      </w:rPr>
      <w:t xml:space="preserve">Natowski Kod Podmiotu Gospodarki Narodowej  </w:t>
    </w:r>
    <w:r w:rsidRPr="00516CBF">
      <w:rPr>
        <w:rFonts w:ascii="Times New Roman" w:hAnsi="Times New Roman"/>
        <w:b/>
        <w:bCs/>
        <w:noProof/>
        <w:sz w:val="18"/>
        <w:szCs w:val="24"/>
      </w:rPr>
      <w:t>NCAGE: 0409H</w:t>
    </w:r>
    <w:r w:rsidRPr="00516CBF">
      <w:rPr>
        <w:rFonts w:ascii="Times New Roman" w:hAnsi="Times New Roman"/>
        <w:noProof/>
        <w:sz w:val="24"/>
        <w:szCs w:val="24"/>
      </w:rPr>
      <w:t xml:space="preserve"> </w:t>
    </w:r>
  </w:p>
  <w:p w14:paraId="679922D7" w14:textId="77777777" w:rsidR="00516CBF" w:rsidRPr="00516CBF" w:rsidRDefault="00516CBF" w:rsidP="00516CBF">
    <w:pPr>
      <w:tabs>
        <w:tab w:val="center" w:pos="4536"/>
        <w:tab w:val="right" w:pos="9072"/>
      </w:tabs>
    </w:pPr>
    <w:r w:rsidRPr="00516CBF">
      <w:t xml:space="preserve"> </w:t>
    </w:r>
  </w:p>
  <w:p w14:paraId="52F222FD" w14:textId="77777777" w:rsidR="00516CBF" w:rsidRDefault="00516CB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D6B7F" w14:textId="77777777" w:rsidR="00F30085" w:rsidRDefault="00F30085" w:rsidP="00B92484">
    <w:pPr>
      <w:pStyle w:val="Stopka"/>
      <w:ind w:right="36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7968" behindDoc="0" locked="0" layoutInCell="1" allowOverlap="1" wp14:anchorId="573D7258" wp14:editId="6B588783">
              <wp:simplePos x="0" y="0"/>
              <wp:positionH relativeFrom="column">
                <wp:posOffset>-10795</wp:posOffset>
              </wp:positionH>
              <wp:positionV relativeFrom="paragraph">
                <wp:posOffset>146049</wp:posOffset>
              </wp:positionV>
              <wp:extent cx="6109335" cy="0"/>
              <wp:effectExtent l="0" t="0" r="24765" b="19050"/>
              <wp:wrapNone/>
              <wp:docPr id="21" name="Łącznik prosty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09335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F7115C" id="Łącznik prosty 7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85pt,11.5pt" to="480.2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" strokecolor="#595959" strokeweight="1.25pt">
              <v:stroke joinstyle="miter"/>
              <o:lock v:ext="edit" shapetype="f"/>
            </v:line>
          </w:pict>
        </mc:Fallback>
      </mc:AlternateContent>
    </w:r>
  </w:p>
  <w:p w14:paraId="7F3B5F91" w14:textId="6F6F736D" w:rsidR="00F30085" w:rsidRDefault="00F30085" w:rsidP="00B92484">
    <w:r>
      <w:rPr>
        <w:noProof/>
      </w:rPr>
      <w:drawing>
        <wp:anchor distT="0" distB="0" distL="114300" distR="114300" simplePos="0" relativeHeight="251666944" behindDoc="1" locked="0" layoutInCell="1" allowOverlap="1" wp14:anchorId="3E539BDC" wp14:editId="288F16B9">
          <wp:simplePos x="0" y="0"/>
          <wp:positionH relativeFrom="column">
            <wp:posOffset>4671695</wp:posOffset>
          </wp:positionH>
          <wp:positionV relativeFrom="paragraph">
            <wp:posOffset>126365</wp:posOffset>
          </wp:positionV>
          <wp:extent cx="1459230" cy="473710"/>
          <wp:effectExtent l="19050" t="0" r="7620" b="0"/>
          <wp:wrapNone/>
          <wp:docPr id="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230" cy="473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4677BD8" wp14:editId="6106CFA1">
          <wp:extent cx="1114425" cy="600075"/>
          <wp:effectExtent l="19050" t="0" r="952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CE2D9F" w14:textId="775D39E8" w:rsidR="00F30085" w:rsidRDefault="00F30085" w:rsidP="000924D5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585E19AE" wp14:editId="21A04B3C">
              <wp:simplePos x="0" y="0"/>
              <wp:positionH relativeFrom="column">
                <wp:posOffset>824610</wp:posOffset>
              </wp:positionH>
              <wp:positionV relativeFrom="paragraph">
                <wp:posOffset>48495</wp:posOffset>
              </wp:positionV>
              <wp:extent cx="3826510" cy="433705"/>
              <wp:effectExtent l="0" t="0" r="2540" b="4445"/>
              <wp:wrapNone/>
              <wp:docPr id="9" name="Pole tekstow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6510" cy="43370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673F52" w14:textId="77777777" w:rsidR="00F30085" w:rsidRDefault="00F30085" w:rsidP="000924D5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Umowa nr </w:t>
                          </w:r>
                          <w:r w:rsidRPr="0073325D"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  <w:t>POIR.04.01.04-00-0</w:t>
                          </w:r>
                          <w:r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  <w:t>100</w:t>
                          </w:r>
                          <w:r w:rsidRPr="0073325D"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  <w:t>/1</w:t>
                          </w:r>
                          <w:r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  <w:t>7</w:t>
                          </w:r>
                        </w:p>
                        <w:p w14:paraId="54F4F698" w14:textId="77777777" w:rsidR="00F30085" w:rsidRPr="00FD7650" w:rsidRDefault="00F30085" w:rsidP="000924D5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Projekt współfinansowany z Europejskiego Funduszu Rozwoju Regionalnego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E19AE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7" type="#_x0000_t202" style="position:absolute;left:0;text-align:left;margin-left:64.95pt;margin-top:3.8pt;width:301.3pt;height:34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" fillcolor="window" stroked="f" strokeweight=".5pt">
              <v:path arrowok="t"/>
              <v:textbox>
                <w:txbxContent>
                  <w:p w14:paraId="35673F52" w14:textId="77777777" w:rsidR="00F30085" w:rsidRDefault="00F30085" w:rsidP="000924D5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Umowa nr </w:t>
                    </w:r>
                    <w:r w:rsidRPr="0073325D"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  <w:t>POIR.04.01.04-00-0</w:t>
                    </w:r>
                    <w:r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  <w:t>100</w:t>
                    </w:r>
                    <w:r w:rsidRPr="0073325D"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  <w:t>/1</w:t>
                    </w:r>
                    <w:r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  <w:t>7</w:t>
                    </w:r>
                  </w:p>
                  <w:p w14:paraId="54F4F698" w14:textId="77777777" w:rsidR="00F30085" w:rsidRPr="00FD7650" w:rsidRDefault="00F30085" w:rsidP="000924D5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Projekt współfinansowany z Europejskiego Funduszu Rozwoju Regionalnego</w:t>
                    </w:r>
                  </w:p>
                </w:txbxContent>
              </v:textbox>
            </v:shape>
          </w:pict>
        </mc:Fallback>
      </mc:AlternateContent>
    </w:r>
  </w:p>
  <w:p w14:paraId="37B8EEA0" w14:textId="77777777" w:rsidR="00F30085" w:rsidRDefault="00F30085" w:rsidP="00B92484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11</w:t>
    </w:r>
    <w:r>
      <w:rPr>
        <w:rStyle w:val="Numerstrony"/>
      </w:rPr>
      <w:fldChar w:fldCharType="end"/>
    </w:r>
  </w:p>
  <w:p w14:paraId="037C6BBA" w14:textId="2B7680ED" w:rsidR="00F30085" w:rsidRPr="0047267A" w:rsidRDefault="00F30085" w:rsidP="005B6065">
    <w:pPr>
      <w:pStyle w:val="Stopka"/>
      <w:ind w:right="-6"/>
    </w:pPr>
    <w:r>
      <w:t xml:space="preserve">                       </w:t>
    </w:r>
  </w:p>
  <w:p w14:paraId="7A04BFBA" w14:textId="193FAE30" w:rsidR="00F30085" w:rsidRDefault="00F30085" w:rsidP="00B92484">
    <w:pPr>
      <w:tabs>
        <w:tab w:val="left" w:pos="4111"/>
        <w:tab w:val="left" w:pos="6237"/>
      </w:tabs>
      <w:spacing w:before="400"/>
      <w:ind w:left="1417"/>
    </w:pPr>
    <w:r>
      <w:rPr>
        <w:b/>
        <w:bCs/>
        <w:sz w:val="18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B8A37" w14:textId="77777777" w:rsidR="00837C57" w:rsidRDefault="00837C57">
      <w:r>
        <w:separator/>
      </w:r>
    </w:p>
  </w:footnote>
  <w:footnote w:type="continuationSeparator" w:id="0">
    <w:p w14:paraId="3EF96282" w14:textId="77777777" w:rsidR="00837C57" w:rsidRDefault="00837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50394" w14:textId="6B3402BE" w:rsidR="008E120D" w:rsidRDefault="008E120D" w:rsidP="008E120D">
    <w:pPr>
      <w:pStyle w:val="Nagwek"/>
    </w:pPr>
    <w:r>
      <w:rPr>
        <w:noProof/>
      </w:rPr>
      <w:drawing>
        <wp:anchor distT="0" distB="0" distL="114300" distR="114300" simplePos="0" relativeHeight="251675136" behindDoc="1" locked="0" layoutInCell="1" allowOverlap="1" wp14:anchorId="0026674B" wp14:editId="68038C8E">
          <wp:simplePos x="0" y="0"/>
          <wp:positionH relativeFrom="column">
            <wp:posOffset>4935855</wp:posOffset>
          </wp:positionH>
          <wp:positionV relativeFrom="paragraph">
            <wp:posOffset>-143510</wp:posOffset>
          </wp:positionV>
          <wp:extent cx="680720" cy="445770"/>
          <wp:effectExtent l="0" t="0" r="5080" b="0"/>
          <wp:wrapTight wrapText="bothSides">
            <wp:wrapPolygon edited="0">
              <wp:start x="0" y="0"/>
              <wp:lineTo x="0" y="20308"/>
              <wp:lineTo x="21157" y="20308"/>
              <wp:lineTo x="21157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445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160" behindDoc="1" locked="0" layoutInCell="1" allowOverlap="1" wp14:anchorId="5C55561A" wp14:editId="2951BF97">
          <wp:simplePos x="0" y="0"/>
          <wp:positionH relativeFrom="column">
            <wp:posOffset>-18415</wp:posOffset>
          </wp:positionH>
          <wp:positionV relativeFrom="paragraph">
            <wp:posOffset>-69850</wp:posOffset>
          </wp:positionV>
          <wp:extent cx="2280285" cy="324485"/>
          <wp:effectExtent l="0" t="0" r="5715" b="0"/>
          <wp:wrapTight wrapText="bothSides">
            <wp:wrapPolygon edited="0">
              <wp:start x="0" y="0"/>
              <wp:lineTo x="0" y="20290"/>
              <wp:lineTo x="21474" y="20290"/>
              <wp:lineTo x="21474" y="0"/>
              <wp:lineTo x="0" y="0"/>
            </wp:wrapPolygon>
          </wp:wrapTight>
          <wp:docPr id="3" name="Obraz 3" descr="K1_logo_dopuszcz_wers_podstawowa_PL_RGB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K1_logo_dopuszcz_wers_podstawowa_PL_RGB-0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24" t="26770" r="4787" b="27739"/>
                  <a:stretch>
                    <a:fillRect/>
                  </a:stretch>
                </pic:blipFill>
                <pic:spPr bwMode="auto">
                  <a:xfrm>
                    <a:off x="0" y="0"/>
                    <a:ext cx="2280285" cy="324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702BD69E" w14:textId="132EE035" w:rsidR="00F30085" w:rsidRDefault="00F300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A1D92" w14:textId="48E85607" w:rsidR="00F30085" w:rsidRPr="00CE37A4" w:rsidRDefault="00F30085" w:rsidP="00CE37A4">
    <w:pPr>
      <w:tabs>
        <w:tab w:val="left" w:pos="6946"/>
        <w:tab w:val="left" w:pos="7655"/>
      </w:tabs>
      <w:jc w:val="both"/>
      <w:rPr>
        <w:rFonts w:ascii="Times New Roman" w:hAnsi="Times New Roman"/>
        <w:lang w:val="de-DE"/>
      </w:rPr>
    </w:pPr>
    <w:r>
      <w:rPr>
        <w:noProof/>
      </w:rPr>
      <w:drawing>
        <wp:inline distT="0" distB="0" distL="0" distR="0" wp14:anchorId="14391DB7" wp14:editId="6E35C0C8">
          <wp:extent cx="5755005" cy="146939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146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D4A4F"/>
    <w:multiLevelType w:val="hybridMultilevel"/>
    <w:tmpl w:val="37F4EC4A"/>
    <w:lvl w:ilvl="0" w:tplc="05502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78739F"/>
    <w:multiLevelType w:val="hybridMultilevel"/>
    <w:tmpl w:val="9F62F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B2CD1"/>
    <w:multiLevelType w:val="hybridMultilevel"/>
    <w:tmpl w:val="2BCA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770A3"/>
    <w:multiLevelType w:val="hybridMultilevel"/>
    <w:tmpl w:val="C0D08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90566"/>
    <w:multiLevelType w:val="hybridMultilevel"/>
    <w:tmpl w:val="94D2A3D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E10EE7"/>
    <w:multiLevelType w:val="hybridMultilevel"/>
    <w:tmpl w:val="298C6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B6E1B"/>
    <w:multiLevelType w:val="hybridMultilevel"/>
    <w:tmpl w:val="8A460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55194"/>
    <w:multiLevelType w:val="hybridMultilevel"/>
    <w:tmpl w:val="E48C5728"/>
    <w:lvl w:ilvl="0" w:tplc="293E845A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C1C01E8"/>
    <w:multiLevelType w:val="hybridMultilevel"/>
    <w:tmpl w:val="2AB6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B3D8C"/>
    <w:multiLevelType w:val="hybridMultilevel"/>
    <w:tmpl w:val="C75E023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D4211A9"/>
    <w:multiLevelType w:val="hybridMultilevel"/>
    <w:tmpl w:val="1EA617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EB17A1"/>
    <w:multiLevelType w:val="hybridMultilevel"/>
    <w:tmpl w:val="733665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46D322F"/>
    <w:multiLevelType w:val="hybridMultilevel"/>
    <w:tmpl w:val="CA00DAEE"/>
    <w:lvl w:ilvl="0" w:tplc="8E6A19BA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E91C1C"/>
    <w:multiLevelType w:val="hybridMultilevel"/>
    <w:tmpl w:val="221CD230"/>
    <w:lvl w:ilvl="0" w:tplc="345886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92095B"/>
    <w:multiLevelType w:val="hybridMultilevel"/>
    <w:tmpl w:val="36FA6456"/>
    <w:lvl w:ilvl="0" w:tplc="99002C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C113E8"/>
    <w:multiLevelType w:val="hybridMultilevel"/>
    <w:tmpl w:val="98AEB876"/>
    <w:lvl w:ilvl="0" w:tplc="0415000F">
      <w:start w:val="1"/>
      <w:numFmt w:val="decimal"/>
      <w:lvlText w:val="%1."/>
      <w:lvlJc w:val="left"/>
      <w:pPr>
        <w:ind w:left="-1800" w:hanging="360"/>
      </w:p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6">
    <w:nsid w:val="34641C84"/>
    <w:multiLevelType w:val="hybridMultilevel"/>
    <w:tmpl w:val="05BA0316"/>
    <w:lvl w:ilvl="0" w:tplc="378C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64D5739"/>
    <w:multiLevelType w:val="hybridMultilevel"/>
    <w:tmpl w:val="9998F8AE"/>
    <w:lvl w:ilvl="0" w:tplc="EE2A85E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77330E"/>
    <w:multiLevelType w:val="hybridMultilevel"/>
    <w:tmpl w:val="86EEED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DA08BC"/>
    <w:multiLevelType w:val="hybridMultilevel"/>
    <w:tmpl w:val="6D466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F1144"/>
    <w:multiLevelType w:val="hybridMultilevel"/>
    <w:tmpl w:val="02F23DFA"/>
    <w:lvl w:ilvl="0" w:tplc="99002C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E4C40"/>
    <w:multiLevelType w:val="hybridMultilevel"/>
    <w:tmpl w:val="5464EDBC"/>
    <w:lvl w:ilvl="0" w:tplc="6DF0E81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0193286"/>
    <w:multiLevelType w:val="hybridMultilevel"/>
    <w:tmpl w:val="06D8D5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AE03DE"/>
    <w:multiLevelType w:val="hybridMultilevel"/>
    <w:tmpl w:val="A0DCA262"/>
    <w:lvl w:ilvl="0" w:tplc="0660E1D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>
    <w:nsid w:val="45D42143"/>
    <w:multiLevelType w:val="hybridMultilevel"/>
    <w:tmpl w:val="6F4086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9703F"/>
    <w:multiLevelType w:val="hybridMultilevel"/>
    <w:tmpl w:val="D946FA6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840C31"/>
    <w:multiLevelType w:val="hybridMultilevel"/>
    <w:tmpl w:val="A906DF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1864AAD"/>
    <w:multiLevelType w:val="hybridMultilevel"/>
    <w:tmpl w:val="270C6D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5766509"/>
    <w:multiLevelType w:val="hybridMultilevel"/>
    <w:tmpl w:val="86EEED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EF4827"/>
    <w:multiLevelType w:val="hybridMultilevel"/>
    <w:tmpl w:val="FC04EB42"/>
    <w:lvl w:ilvl="0" w:tplc="8FAA12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42232A0"/>
    <w:multiLevelType w:val="hybridMultilevel"/>
    <w:tmpl w:val="63A8A446"/>
    <w:lvl w:ilvl="0" w:tplc="2F74D02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56B1207"/>
    <w:multiLevelType w:val="hybridMultilevel"/>
    <w:tmpl w:val="877AF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A02476"/>
    <w:multiLevelType w:val="hybridMultilevel"/>
    <w:tmpl w:val="06681164"/>
    <w:lvl w:ilvl="0" w:tplc="AC523E1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EA320D5"/>
    <w:multiLevelType w:val="hybridMultilevel"/>
    <w:tmpl w:val="80EED2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0E70F49"/>
    <w:multiLevelType w:val="hybridMultilevel"/>
    <w:tmpl w:val="BA20D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010F66"/>
    <w:multiLevelType w:val="hybridMultilevel"/>
    <w:tmpl w:val="2562708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13668E2"/>
    <w:multiLevelType w:val="hybridMultilevel"/>
    <w:tmpl w:val="EDBCFF54"/>
    <w:lvl w:ilvl="0" w:tplc="345886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27840B9"/>
    <w:multiLevelType w:val="hybridMultilevel"/>
    <w:tmpl w:val="6532A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FA6047"/>
    <w:multiLevelType w:val="hybridMultilevel"/>
    <w:tmpl w:val="F3C21584"/>
    <w:lvl w:ilvl="0" w:tplc="F8D4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536125"/>
    <w:multiLevelType w:val="hybridMultilevel"/>
    <w:tmpl w:val="276825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FAB2388"/>
    <w:multiLevelType w:val="hybridMultilevel"/>
    <w:tmpl w:val="1DB2A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3"/>
  </w:num>
  <w:num w:numId="3">
    <w:abstractNumId w:val="35"/>
  </w:num>
  <w:num w:numId="4">
    <w:abstractNumId w:val="26"/>
  </w:num>
  <w:num w:numId="5">
    <w:abstractNumId w:val="39"/>
  </w:num>
  <w:num w:numId="6">
    <w:abstractNumId w:val="2"/>
  </w:num>
  <w:num w:numId="7">
    <w:abstractNumId w:val="9"/>
  </w:num>
  <w:num w:numId="8">
    <w:abstractNumId w:val="4"/>
  </w:num>
  <w:num w:numId="9">
    <w:abstractNumId w:val="1"/>
  </w:num>
  <w:num w:numId="10">
    <w:abstractNumId w:val="34"/>
  </w:num>
  <w:num w:numId="11">
    <w:abstractNumId w:val="24"/>
  </w:num>
  <w:num w:numId="12">
    <w:abstractNumId w:val="23"/>
  </w:num>
  <w:num w:numId="13">
    <w:abstractNumId w:val="32"/>
  </w:num>
  <w:num w:numId="14">
    <w:abstractNumId w:val="11"/>
  </w:num>
  <w:num w:numId="15">
    <w:abstractNumId w:val="30"/>
  </w:num>
  <w:num w:numId="16">
    <w:abstractNumId w:val="15"/>
  </w:num>
  <w:num w:numId="17">
    <w:abstractNumId w:val="28"/>
  </w:num>
  <w:num w:numId="18">
    <w:abstractNumId w:val="13"/>
  </w:num>
  <w:num w:numId="19">
    <w:abstractNumId w:val="36"/>
  </w:num>
  <w:num w:numId="20">
    <w:abstractNumId w:val="14"/>
  </w:num>
  <w:num w:numId="21">
    <w:abstractNumId w:val="20"/>
  </w:num>
  <w:num w:numId="22">
    <w:abstractNumId w:val="21"/>
  </w:num>
  <w:num w:numId="23">
    <w:abstractNumId w:val="5"/>
  </w:num>
  <w:num w:numId="24">
    <w:abstractNumId w:val="19"/>
  </w:num>
  <w:num w:numId="25">
    <w:abstractNumId w:val="38"/>
  </w:num>
  <w:num w:numId="26">
    <w:abstractNumId w:val="40"/>
  </w:num>
  <w:num w:numId="27">
    <w:abstractNumId w:val="8"/>
  </w:num>
  <w:num w:numId="28">
    <w:abstractNumId w:val="16"/>
  </w:num>
  <w:num w:numId="29">
    <w:abstractNumId w:val="17"/>
  </w:num>
  <w:num w:numId="30">
    <w:abstractNumId w:val="29"/>
  </w:num>
  <w:num w:numId="31">
    <w:abstractNumId w:val="6"/>
  </w:num>
  <w:num w:numId="32">
    <w:abstractNumId w:val="7"/>
  </w:num>
  <w:num w:numId="33">
    <w:abstractNumId w:val="10"/>
  </w:num>
  <w:num w:numId="34">
    <w:abstractNumId w:val="18"/>
  </w:num>
  <w:num w:numId="35">
    <w:abstractNumId w:val="25"/>
  </w:num>
  <w:num w:numId="36">
    <w:abstractNumId w:val="31"/>
  </w:num>
  <w:num w:numId="37">
    <w:abstractNumId w:val="27"/>
  </w:num>
  <w:num w:numId="38">
    <w:abstractNumId w:val="37"/>
  </w:num>
  <w:num w:numId="39">
    <w:abstractNumId w:val="3"/>
  </w:num>
  <w:num w:numId="40">
    <w:abstractNumId w:val="0"/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intFractionalCharacterWidth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D98"/>
    <w:rsid w:val="00013927"/>
    <w:rsid w:val="00022379"/>
    <w:rsid w:val="00023421"/>
    <w:rsid w:val="00023DAE"/>
    <w:rsid w:val="000312E2"/>
    <w:rsid w:val="00042116"/>
    <w:rsid w:val="000428E1"/>
    <w:rsid w:val="0005155E"/>
    <w:rsid w:val="00061CFE"/>
    <w:rsid w:val="00077246"/>
    <w:rsid w:val="000837EA"/>
    <w:rsid w:val="000924D5"/>
    <w:rsid w:val="00094FC5"/>
    <w:rsid w:val="00097E7C"/>
    <w:rsid w:val="000A1807"/>
    <w:rsid w:val="000A57F6"/>
    <w:rsid w:val="000B137D"/>
    <w:rsid w:val="000B28E5"/>
    <w:rsid w:val="000C46FA"/>
    <w:rsid w:val="000C5FE8"/>
    <w:rsid w:val="000C7E20"/>
    <w:rsid w:val="000E027C"/>
    <w:rsid w:val="000E3232"/>
    <w:rsid w:val="000E559D"/>
    <w:rsid w:val="00102450"/>
    <w:rsid w:val="00111C02"/>
    <w:rsid w:val="001150C5"/>
    <w:rsid w:val="00115ADB"/>
    <w:rsid w:val="0012213C"/>
    <w:rsid w:val="001324D9"/>
    <w:rsid w:val="00134A74"/>
    <w:rsid w:val="00135AEE"/>
    <w:rsid w:val="00136744"/>
    <w:rsid w:val="00136BA9"/>
    <w:rsid w:val="00143A2D"/>
    <w:rsid w:val="001528FF"/>
    <w:rsid w:val="0015524A"/>
    <w:rsid w:val="001654A4"/>
    <w:rsid w:val="00166AE9"/>
    <w:rsid w:val="00167A94"/>
    <w:rsid w:val="00171628"/>
    <w:rsid w:val="001717C9"/>
    <w:rsid w:val="00174DFB"/>
    <w:rsid w:val="00180968"/>
    <w:rsid w:val="00184832"/>
    <w:rsid w:val="00187709"/>
    <w:rsid w:val="00191E5D"/>
    <w:rsid w:val="001A185F"/>
    <w:rsid w:val="001A2E63"/>
    <w:rsid w:val="001A4A79"/>
    <w:rsid w:val="001B365C"/>
    <w:rsid w:val="001B5E95"/>
    <w:rsid w:val="001B7973"/>
    <w:rsid w:val="001C461A"/>
    <w:rsid w:val="001C7789"/>
    <w:rsid w:val="001D4C72"/>
    <w:rsid w:val="001D508E"/>
    <w:rsid w:val="001D555D"/>
    <w:rsid w:val="001E21EA"/>
    <w:rsid w:val="001E4F15"/>
    <w:rsid w:val="001E59E4"/>
    <w:rsid w:val="001F0E9F"/>
    <w:rsid w:val="001F1AB5"/>
    <w:rsid w:val="001F7BBD"/>
    <w:rsid w:val="002023FC"/>
    <w:rsid w:val="002033B9"/>
    <w:rsid w:val="002050D5"/>
    <w:rsid w:val="00205615"/>
    <w:rsid w:val="00210ABB"/>
    <w:rsid w:val="00217340"/>
    <w:rsid w:val="00221082"/>
    <w:rsid w:val="00221555"/>
    <w:rsid w:val="002249E8"/>
    <w:rsid w:val="002276BA"/>
    <w:rsid w:val="002410A4"/>
    <w:rsid w:val="002420AD"/>
    <w:rsid w:val="00244FBB"/>
    <w:rsid w:val="00247DD4"/>
    <w:rsid w:val="00252E60"/>
    <w:rsid w:val="00255619"/>
    <w:rsid w:val="002578B3"/>
    <w:rsid w:val="002602C2"/>
    <w:rsid w:val="00263312"/>
    <w:rsid w:val="00263E9B"/>
    <w:rsid w:val="00270D06"/>
    <w:rsid w:val="002723C3"/>
    <w:rsid w:val="002742AE"/>
    <w:rsid w:val="00274CFF"/>
    <w:rsid w:val="00280D12"/>
    <w:rsid w:val="002903B8"/>
    <w:rsid w:val="00291146"/>
    <w:rsid w:val="00291CD8"/>
    <w:rsid w:val="002922FB"/>
    <w:rsid w:val="00296753"/>
    <w:rsid w:val="00297146"/>
    <w:rsid w:val="002979DC"/>
    <w:rsid w:val="002A4BB4"/>
    <w:rsid w:val="002A7F51"/>
    <w:rsid w:val="002B6E97"/>
    <w:rsid w:val="002B7393"/>
    <w:rsid w:val="002C0BE2"/>
    <w:rsid w:val="002C1FD1"/>
    <w:rsid w:val="002C4E8C"/>
    <w:rsid w:val="002C74F9"/>
    <w:rsid w:val="002D57E2"/>
    <w:rsid w:val="002E032D"/>
    <w:rsid w:val="002E03E9"/>
    <w:rsid w:val="002E2A4F"/>
    <w:rsid w:val="002E7BB3"/>
    <w:rsid w:val="00300D7F"/>
    <w:rsid w:val="003115CE"/>
    <w:rsid w:val="00315BD1"/>
    <w:rsid w:val="0032384C"/>
    <w:rsid w:val="00324383"/>
    <w:rsid w:val="003336E6"/>
    <w:rsid w:val="00335326"/>
    <w:rsid w:val="00336477"/>
    <w:rsid w:val="003417B8"/>
    <w:rsid w:val="003419E9"/>
    <w:rsid w:val="00346754"/>
    <w:rsid w:val="003522BE"/>
    <w:rsid w:val="00357598"/>
    <w:rsid w:val="00391AF1"/>
    <w:rsid w:val="003967EA"/>
    <w:rsid w:val="0039738B"/>
    <w:rsid w:val="003979CC"/>
    <w:rsid w:val="003A0A50"/>
    <w:rsid w:val="003A23F6"/>
    <w:rsid w:val="003A2AF7"/>
    <w:rsid w:val="003C3376"/>
    <w:rsid w:val="003E5EC5"/>
    <w:rsid w:val="003E7E36"/>
    <w:rsid w:val="003F2007"/>
    <w:rsid w:val="003F3267"/>
    <w:rsid w:val="003F469F"/>
    <w:rsid w:val="004039F6"/>
    <w:rsid w:val="00403F63"/>
    <w:rsid w:val="0040417A"/>
    <w:rsid w:val="004067B1"/>
    <w:rsid w:val="00410A26"/>
    <w:rsid w:val="00426676"/>
    <w:rsid w:val="00427688"/>
    <w:rsid w:val="00427D73"/>
    <w:rsid w:val="00443EFF"/>
    <w:rsid w:val="00444351"/>
    <w:rsid w:val="0045003C"/>
    <w:rsid w:val="004515A9"/>
    <w:rsid w:val="00462F7D"/>
    <w:rsid w:val="0046459D"/>
    <w:rsid w:val="0046738D"/>
    <w:rsid w:val="0047267A"/>
    <w:rsid w:val="00477125"/>
    <w:rsid w:val="004776D2"/>
    <w:rsid w:val="00477EBC"/>
    <w:rsid w:val="00482469"/>
    <w:rsid w:val="00490317"/>
    <w:rsid w:val="004A03D5"/>
    <w:rsid w:val="004A0F69"/>
    <w:rsid w:val="004A67D3"/>
    <w:rsid w:val="004A6ABC"/>
    <w:rsid w:val="004B7319"/>
    <w:rsid w:val="004C07CD"/>
    <w:rsid w:val="004C0B56"/>
    <w:rsid w:val="004C3B35"/>
    <w:rsid w:val="004C509E"/>
    <w:rsid w:val="004C5D64"/>
    <w:rsid w:val="004C6C84"/>
    <w:rsid w:val="004C79EA"/>
    <w:rsid w:val="004C7ED0"/>
    <w:rsid w:val="004D09D1"/>
    <w:rsid w:val="004D3B87"/>
    <w:rsid w:val="004E02B4"/>
    <w:rsid w:val="004E056C"/>
    <w:rsid w:val="004E278F"/>
    <w:rsid w:val="004F0351"/>
    <w:rsid w:val="004F2435"/>
    <w:rsid w:val="004F4D98"/>
    <w:rsid w:val="004F7A15"/>
    <w:rsid w:val="00501817"/>
    <w:rsid w:val="00502FBA"/>
    <w:rsid w:val="0051197A"/>
    <w:rsid w:val="00512931"/>
    <w:rsid w:val="005155AD"/>
    <w:rsid w:val="00516CBF"/>
    <w:rsid w:val="0052127B"/>
    <w:rsid w:val="00522072"/>
    <w:rsid w:val="00530DE3"/>
    <w:rsid w:val="005413B4"/>
    <w:rsid w:val="005473AA"/>
    <w:rsid w:val="005516C5"/>
    <w:rsid w:val="00551A09"/>
    <w:rsid w:val="00551CDC"/>
    <w:rsid w:val="0055258D"/>
    <w:rsid w:val="00555B3E"/>
    <w:rsid w:val="00555F89"/>
    <w:rsid w:val="00557BBA"/>
    <w:rsid w:val="00563C16"/>
    <w:rsid w:val="0056743E"/>
    <w:rsid w:val="005710D5"/>
    <w:rsid w:val="00574DD3"/>
    <w:rsid w:val="00575B60"/>
    <w:rsid w:val="00580631"/>
    <w:rsid w:val="00580E15"/>
    <w:rsid w:val="0058170F"/>
    <w:rsid w:val="00590E12"/>
    <w:rsid w:val="0059400C"/>
    <w:rsid w:val="00597152"/>
    <w:rsid w:val="005A2035"/>
    <w:rsid w:val="005B2A6C"/>
    <w:rsid w:val="005B5087"/>
    <w:rsid w:val="005B6065"/>
    <w:rsid w:val="005C1EAE"/>
    <w:rsid w:val="005C2074"/>
    <w:rsid w:val="005C2FF1"/>
    <w:rsid w:val="005C3D4F"/>
    <w:rsid w:val="005C3FB5"/>
    <w:rsid w:val="005C5F79"/>
    <w:rsid w:val="005D2FE9"/>
    <w:rsid w:val="005E0108"/>
    <w:rsid w:val="005E24CC"/>
    <w:rsid w:val="005E3933"/>
    <w:rsid w:val="00603F1E"/>
    <w:rsid w:val="00611456"/>
    <w:rsid w:val="00613EDC"/>
    <w:rsid w:val="0061410C"/>
    <w:rsid w:val="006154F6"/>
    <w:rsid w:val="00616C85"/>
    <w:rsid w:val="00620632"/>
    <w:rsid w:val="0063363C"/>
    <w:rsid w:val="00640923"/>
    <w:rsid w:val="006539BF"/>
    <w:rsid w:val="0065521A"/>
    <w:rsid w:val="0065557C"/>
    <w:rsid w:val="00661F24"/>
    <w:rsid w:val="00672FD0"/>
    <w:rsid w:val="0069139C"/>
    <w:rsid w:val="00692879"/>
    <w:rsid w:val="006A3BFD"/>
    <w:rsid w:val="006A408A"/>
    <w:rsid w:val="006A59B9"/>
    <w:rsid w:val="006B1025"/>
    <w:rsid w:val="006B6230"/>
    <w:rsid w:val="006C0DB0"/>
    <w:rsid w:val="006C272B"/>
    <w:rsid w:val="006C2CDB"/>
    <w:rsid w:val="006C66F0"/>
    <w:rsid w:val="006C77A4"/>
    <w:rsid w:val="006D055D"/>
    <w:rsid w:val="006D0D34"/>
    <w:rsid w:val="006E3AE0"/>
    <w:rsid w:val="006E7CE7"/>
    <w:rsid w:val="006F4024"/>
    <w:rsid w:val="006F7781"/>
    <w:rsid w:val="006F7BA9"/>
    <w:rsid w:val="006F7ED5"/>
    <w:rsid w:val="007012BE"/>
    <w:rsid w:val="00702383"/>
    <w:rsid w:val="007025BA"/>
    <w:rsid w:val="00707C90"/>
    <w:rsid w:val="00720050"/>
    <w:rsid w:val="0072188A"/>
    <w:rsid w:val="00722EE6"/>
    <w:rsid w:val="00725438"/>
    <w:rsid w:val="0072728B"/>
    <w:rsid w:val="0073267F"/>
    <w:rsid w:val="00733749"/>
    <w:rsid w:val="007400DD"/>
    <w:rsid w:val="007407B6"/>
    <w:rsid w:val="007471D0"/>
    <w:rsid w:val="007515D4"/>
    <w:rsid w:val="00754878"/>
    <w:rsid w:val="00771628"/>
    <w:rsid w:val="00773A7A"/>
    <w:rsid w:val="007767DD"/>
    <w:rsid w:val="0077788E"/>
    <w:rsid w:val="007810B2"/>
    <w:rsid w:val="00781E2A"/>
    <w:rsid w:val="007821A2"/>
    <w:rsid w:val="00792305"/>
    <w:rsid w:val="00792B9C"/>
    <w:rsid w:val="007A083F"/>
    <w:rsid w:val="007A2064"/>
    <w:rsid w:val="007B78A2"/>
    <w:rsid w:val="007C4FDE"/>
    <w:rsid w:val="007C5E2A"/>
    <w:rsid w:val="007D0690"/>
    <w:rsid w:val="007D2C1C"/>
    <w:rsid w:val="007E4387"/>
    <w:rsid w:val="007E4BB4"/>
    <w:rsid w:val="007E5A51"/>
    <w:rsid w:val="007F0279"/>
    <w:rsid w:val="007F1F91"/>
    <w:rsid w:val="007F27A9"/>
    <w:rsid w:val="007F36A0"/>
    <w:rsid w:val="007F3868"/>
    <w:rsid w:val="007F7668"/>
    <w:rsid w:val="007F7996"/>
    <w:rsid w:val="00807DA7"/>
    <w:rsid w:val="00811614"/>
    <w:rsid w:val="008156B3"/>
    <w:rsid w:val="00816E5D"/>
    <w:rsid w:val="00831A51"/>
    <w:rsid w:val="00836F90"/>
    <w:rsid w:val="008379D9"/>
    <w:rsid w:val="00837C57"/>
    <w:rsid w:val="00841350"/>
    <w:rsid w:val="00842D3E"/>
    <w:rsid w:val="008433C2"/>
    <w:rsid w:val="0084618D"/>
    <w:rsid w:val="00861CBB"/>
    <w:rsid w:val="00863CF5"/>
    <w:rsid w:val="00871C5A"/>
    <w:rsid w:val="00877F11"/>
    <w:rsid w:val="008844A9"/>
    <w:rsid w:val="00894FC0"/>
    <w:rsid w:val="008952C8"/>
    <w:rsid w:val="00895D58"/>
    <w:rsid w:val="00896D2F"/>
    <w:rsid w:val="008A712C"/>
    <w:rsid w:val="008B62F8"/>
    <w:rsid w:val="008C1FBA"/>
    <w:rsid w:val="008C3233"/>
    <w:rsid w:val="008C4951"/>
    <w:rsid w:val="008C78B1"/>
    <w:rsid w:val="008E004D"/>
    <w:rsid w:val="008E120D"/>
    <w:rsid w:val="008E1CEE"/>
    <w:rsid w:val="008F364A"/>
    <w:rsid w:val="009041B9"/>
    <w:rsid w:val="00905A91"/>
    <w:rsid w:val="009073E8"/>
    <w:rsid w:val="00913300"/>
    <w:rsid w:val="00916524"/>
    <w:rsid w:val="009231DD"/>
    <w:rsid w:val="00923E08"/>
    <w:rsid w:val="0093200D"/>
    <w:rsid w:val="0093680A"/>
    <w:rsid w:val="00944ACD"/>
    <w:rsid w:val="0095224F"/>
    <w:rsid w:val="0095476C"/>
    <w:rsid w:val="00955AF3"/>
    <w:rsid w:val="00960773"/>
    <w:rsid w:val="00961CDA"/>
    <w:rsid w:val="00962AC0"/>
    <w:rsid w:val="00973061"/>
    <w:rsid w:val="00974A2E"/>
    <w:rsid w:val="009853D8"/>
    <w:rsid w:val="00986CEE"/>
    <w:rsid w:val="009911E8"/>
    <w:rsid w:val="00995948"/>
    <w:rsid w:val="009A0326"/>
    <w:rsid w:val="009B36DF"/>
    <w:rsid w:val="009C13BE"/>
    <w:rsid w:val="009D7870"/>
    <w:rsid w:val="009E0017"/>
    <w:rsid w:val="009F4527"/>
    <w:rsid w:val="009F7410"/>
    <w:rsid w:val="00A01C47"/>
    <w:rsid w:val="00A112CE"/>
    <w:rsid w:val="00A13282"/>
    <w:rsid w:val="00A16EAC"/>
    <w:rsid w:val="00A25BE0"/>
    <w:rsid w:val="00A27D8D"/>
    <w:rsid w:val="00A321E8"/>
    <w:rsid w:val="00A3539C"/>
    <w:rsid w:val="00A35E6E"/>
    <w:rsid w:val="00A364EC"/>
    <w:rsid w:val="00A43A8A"/>
    <w:rsid w:val="00A4709B"/>
    <w:rsid w:val="00A56379"/>
    <w:rsid w:val="00A7649D"/>
    <w:rsid w:val="00A80410"/>
    <w:rsid w:val="00A86C5B"/>
    <w:rsid w:val="00A86F91"/>
    <w:rsid w:val="00A86FF0"/>
    <w:rsid w:val="00A92A9C"/>
    <w:rsid w:val="00AA5CEF"/>
    <w:rsid w:val="00AB4C42"/>
    <w:rsid w:val="00AD258B"/>
    <w:rsid w:val="00AD7529"/>
    <w:rsid w:val="00AE2AC1"/>
    <w:rsid w:val="00AE2D2E"/>
    <w:rsid w:val="00AE7A54"/>
    <w:rsid w:val="00AF0E8C"/>
    <w:rsid w:val="00AF3700"/>
    <w:rsid w:val="00B00212"/>
    <w:rsid w:val="00B010F1"/>
    <w:rsid w:val="00B13E59"/>
    <w:rsid w:val="00B1496A"/>
    <w:rsid w:val="00B14A96"/>
    <w:rsid w:val="00B16AD2"/>
    <w:rsid w:val="00B229C1"/>
    <w:rsid w:val="00B40FF9"/>
    <w:rsid w:val="00B41458"/>
    <w:rsid w:val="00B426A5"/>
    <w:rsid w:val="00B45EF2"/>
    <w:rsid w:val="00B46294"/>
    <w:rsid w:val="00B46A24"/>
    <w:rsid w:val="00B476C4"/>
    <w:rsid w:val="00B51D86"/>
    <w:rsid w:val="00B53435"/>
    <w:rsid w:val="00B62CD2"/>
    <w:rsid w:val="00B63884"/>
    <w:rsid w:val="00B64A0F"/>
    <w:rsid w:val="00B67776"/>
    <w:rsid w:val="00B71EC9"/>
    <w:rsid w:val="00B80358"/>
    <w:rsid w:val="00B81527"/>
    <w:rsid w:val="00B84EFA"/>
    <w:rsid w:val="00B87164"/>
    <w:rsid w:val="00B90A29"/>
    <w:rsid w:val="00B92484"/>
    <w:rsid w:val="00B93276"/>
    <w:rsid w:val="00BA09BB"/>
    <w:rsid w:val="00BA0FB5"/>
    <w:rsid w:val="00BA5738"/>
    <w:rsid w:val="00BB231F"/>
    <w:rsid w:val="00BB6D1E"/>
    <w:rsid w:val="00BD3EB0"/>
    <w:rsid w:val="00BE040C"/>
    <w:rsid w:val="00BE14EB"/>
    <w:rsid w:val="00BE16F0"/>
    <w:rsid w:val="00BE5020"/>
    <w:rsid w:val="00BF1AF8"/>
    <w:rsid w:val="00BF4FBB"/>
    <w:rsid w:val="00C05196"/>
    <w:rsid w:val="00C052F3"/>
    <w:rsid w:val="00C0555C"/>
    <w:rsid w:val="00C05E09"/>
    <w:rsid w:val="00C07B3B"/>
    <w:rsid w:val="00C12C45"/>
    <w:rsid w:val="00C139A4"/>
    <w:rsid w:val="00C1674B"/>
    <w:rsid w:val="00C21921"/>
    <w:rsid w:val="00C237E3"/>
    <w:rsid w:val="00C24F19"/>
    <w:rsid w:val="00C31362"/>
    <w:rsid w:val="00C32009"/>
    <w:rsid w:val="00C34BB8"/>
    <w:rsid w:val="00C35DDF"/>
    <w:rsid w:val="00C37447"/>
    <w:rsid w:val="00C4033F"/>
    <w:rsid w:val="00C534EE"/>
    <w:rsid w:val="00C552D2"/>
    <w:rsid w:val="00C56E21"/>
    <w:rsid w:val="00C62D2F"/>
    <w:rsid w:val="00C64084"/>
    <w:rsid w:val="00C71E5B"/>
    <w:rsid w:val="00C76217"/>
    <w:rsid w:val="00C83E08"/>
    <w:rsid w:val="00C873B0"/>
    <w:rsid w:val="00C87D45"/>
    <w:rsid w:val="00C95047"/>
    <w:rsid w:val="00CA3DF6"/>
    <w:rsid w:val="00CA3FA0"/>
    <w:rsid w:val="00CB2B36"/>
    <w:rsid w:val="00CB3C9D"/>
    <w:rsid w:val="00CB6096"/>
    <w:rsid w:val="00CB76BE"/>
    <w:rsid w:val="00CC56BF"/>
    <w:rsid w:val="00CD0533"/>
    <w:rsid w:val="00CD6B32"/>
    <w:rsid w:val="00CE2998"/>
    <w:rsid w:val="00CE3332"/>
    <w:rsid w:val="00CE37A4"/>
    <w:rsid w:val="00CF2754"/>
    <w:rsid w:val="00CF35F3"/>
    <w:rsid w:val="00D11FB1"/>
    <w:rsid w:val="00D1515F"/>
    <w:rsid w:val="00D1591B"/>
    <w:rsid w:val="00D17AE0"/>
    <w:rsid w:val="00D246E2"/>
    <w:rsid w:val="00D26AA3"/>
    <w:rsid w:val="00D30FE6"/>
    <w:rsid w:val="00D3668C"/>
    <w:rsid w:val="00D37F69"/>
    <w:rsid w:val="00D40CEE"/>
    <w:rsid w:val="00D4614D"/>
    <w:rsid w:val="00D46637"/>
    <w:rsid w:val="00D65703"/>
    <w:rsid w:val="00D70B4F"/>
    <w:rsid w:val="00D87274"/>
    <w:rsid w:val="00D90B3D"/>
    <w:rsid w:val="00DA0F1B"/>
    <w:rsid w:val="00DA277B"/>
    <w:rsid w:val="00DA5410"/>
    <w:rsid w:val="00DB4D3A"/>
    <w:rsid w:val="00DB513A"/>
    <w:rsid w:val="00DC46B0"/>
    <w:rsid w:val="00DD2A51"/>
    <w:rsid w:val="00DD524D"/>
    <w:rsid w:val="00DD5406"/>
    <w:rsid w:val="00DE6306"/>
    <w:rsid w:val="00DE774D"/>
    <w:rsid w:val="00DF0D8D"/>
    <w:rsid w:val="00DF30FD"/>
    <w:rsid w:val="00DF7DB3"/>
    <w:rsid w:val="00E045CF"/>
    <w:rsid w:val="00E22FFC"/>
    <w:rsid w:val="00E57CF8"/>
    <w:rsid w:val="00E57E4B"/>
    <w:rsid w:val="00E67D77"/>
    <w:rsid w:val="00E865CA"/>
    <w:rsid w:val="00E951E2"/>
    <w:rsid w:val="00E96A4D"/>
    <w:rsid w:val="00EA5FC6"/>
    <w:rsid w:val="00EB0A91"/>
    <w:rsid w:val="00EB120F"/>
    <w:rsid w:val="00EB3FC1"/>
    <w:rsid w:val="00EB4740"/>
    <w:rsid w:val="00EC558B"/>
    <w:rsid w:val="00ED2A55"/>
    <w:rsid w:val="00EE1B4F"/>
    <w:rsid w:val="00EE688C"/>
    <w:rsid w:val="00EE782A"/>
    <w:rsid w:val="00EE78BB"/>
    <w:rsid w:val="00EF3280"/>
    <w:rsid w:val="00EF4523"/>
    <w:rsid w:val="00F00878"/>
    <w:rsid w:val="00F02B2B"/>
    <w:rsid w:val="00F07EF5"/>
    <w:rsid w:val="00F144D2"/>
    <w:rsid w:val="00F165D3"/>
    <w:rsid w:val="00F3001C"/>
    <w:rsid w:val="00F30085"/>
    <w:rsid w:val="00F31661"/>
    <w:rsid w:val="00F42DF6"/>
    <w:rsid w:val="00F50D02"/>
    <w:rsid w:val="00F52783"/>
    <w:rsid w:val="00F53343"/>
    <w:rsid w:val="00F5379F"/>
    <w:rsid w:val="00F614C7"/>
    <w:rsid w:val="00F66B07"/>
    <w:rsid w:val="00F7097B"/>
    <w:rsid w:val="00F735AB"/>
    <w:rsid w:val="00F76DF4"/>
    <w:rsid w:val="00F80DB4"/>
    <w:rsid w:val="00F81480"/>
    <w:rsid w:val="00F871BE"/>
    <w:rsid w:val="00F940C5"/>
    <w:rsid w:val="00F97E32"/>
    <w:rsid w:val="00FA089D"/>
    <w:rsid w:val="00FA1425"/>
    <w:rsid w:val="00FA4699"/>
    <w:rsid w:val="00FA7D0B"/>
    <w:rsid w:val="00FB3270"/>
    <w:rsid w:val="00FB72E4"/>
    <w:rsid w:val="00FC51DB"/>
    <w:rsid w:val="00FD172E"/>
    <w:rsid w:val="00FD3663"/>
    <w:rsid w:val="00FD71A2"/>
    <w:rsid w:val="00FE3165"/>
    <w:rsid w:val="00FE3D3C"/>
    <w:rsid w:val="00FE5CF0"/>
    <w:rsid w:val="00FE6830"/>
    <w:rsid w:val="00FF18C9"/>
    <w:rsid w:val="00FF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86D7BA7"/>
  <w15:docId w15:val="{A9BDF541-8F23-4B22-B411-819675E3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elwe Bd BT" w:eastAsia="Times New Roman" w:hAnsi="Belwe Bd BT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2074"/>
    <w:rPr>
      <w:rFonts w:ascii="Tms Rmn" w:hAnsi="Tms Rmn"/>
    </w:rPr>
  </w:style>
  <w:style w:type="paragraph" w:styleId="Nagwek1">
    <w:name w:val="heading 1"/>
    <w:basedOn w:val="Normalny"/>
    <w:next w:val="Normalny"/>
    <w:qFormat/>
    <w:rsid w:val="002C1FD1"/>
    <w:pPr>
      <w:keepNext/>
      <w:tabs>
        <w:tab w:val="left" w:pos="6946"/>
        <w:tab w:val="left" w:pos="7655"/>
      </w:tabs>
      <w:ind w:left="284" w:firstLine="851"/>
      <w:outlineLvl w:val="0"/>
    </w:pPr>
    <w:rPr>
      <w:rFonts w:ascii="Times New Roman" w:hAnsi="Times New Roman"/>
      <w:b/>
      <w:bCs/>
      <w:sz w:val="22"/>
    </w:rPr>
  </w:style>
  <w:style w:type="paragraph" w:styleId="Nagwek2">
    <w:name w:val="heading 2"/>
    <w:basedOn w:val="Normalny"/>
    <w:next w:val="Normalny"/>
    <w:qFormat/>
    <w:rsid w:val="002C1FD1"/>
    <w:pPr>
      <w:keepNext/>
      <w:spacing w:after="120"/>
      <w:outlineLvl w:val="1"/>
    </w:pPr>
    <w:rPr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2C1FD1"/>
    <w:pPr>
      <w:keepNext/>
      <w:spacing w:after="120"/>
      <w:ind w:left="1701"/>
      <w:jc w:val="center"/>
      <w:outlineLvl w:val="2"/>
    </w:pPr>
    <w:rPr>
      <w:rFonts w:ascii="Times New Roman" w:hAnsi="Times New Roman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2C1FD1"/>
    <w:pPr>
      <w:jc w:val="center"/>
    </w:pPr>
    <w:rPr>
      <w:rFonts w:ascii="Times New Roman" w:hAnsi="Times New Roman"/>
      <w:b/>
      <w:spacing w:val="80"/>
      <w:sz w:val="24"/>
    </w:rPr>
  </w:style>
  <w:style w:type="character" w:styleId="Hipercze">
    <w:name w:val="Hyperlink"/>
    <w:rsid w:val="002C1FD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1FD1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styleId="Legenda">
    <w:name w:val="caption"/>
    <w:basedOn w:val="Normalny"/>
    <w:next w:val="Normalny"/>
    <w:qFormat/>
    <w:rsid w:val="002C1FD1"/>
    <w:pPr>
      <w:spacing w:after="120"/>
    </w:pPr>
    <w:rPr>
      <w:rFonts w:ascii="Times New Roman" w:hAnsi="Times New Roman"/>
      <w:b/>
      <w:sz w:val="36"/>
      <w:szCs w:val="36"/>
    </w:rPr>
  </w:style>
  <w:style w:type="paragraph" w:styleId="Stopka">
    <w:name w:val="footer"/>
    <w:basedOn w:val="Normalny"/>
    <w:link w:val="StopkaZnak"/>
    <w:uiPriority w:val="99"/>
    <w:rsid w:val="002C1FD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2C1FD1"/>
    <w:pPr>
      <w:spacing w:after="120"/>
      <w:ind w:left="1985"/>
    </w:pPr>
    <w:rPr>
      <w:rFonts w:ascii="Times New Roman" w:hAnsi="Times New Roman"/>
      <w:b/>
      <w:sz w:val="36"/>
      <w:szCs w:val="36"/>
    </w:rPr>
  </w:style>
  <w:style w:type="character" w:styleId="UyteHipercze">
    <w:name w:val="FollowedHyperlink"/>
    <w:rsid w:val="002C1FD1"/>
    <w:rPr>
      <w:color w:val="800080"/>
      <w:u w:val="single"/>
    </w:rPr>
  </w:style>
  <w:style w:type="paragraph" w:styleId="Tekstdymka">
    <w:name w:val="Balloon Text"/>
    <w:basedOn w:val="Normalny"/>
    <w:link w:val="TekstdymkaZnak"/>
    <w:rsid w:val="009073E8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link w:val="Tekstdymka"/>
    <w:rsid w:val="009073E8"/>
    <w:rPr>
      <w:rFonts w:ascii="Lucida Grande CE" w:hAnsi="Lucida Grande CE" w:cs="Lucida Grande CE"/>
      <w:sz w:val="18"/>
      <w:szCs w:val="18"/>
      <w:lang w:val="pl-PL"/>
    </w:rPr>
  </w:style>
  <w:style w:type="paragraph" w:styleId="Tekstpodstawowy2">
    <w:name w:val="Body Text 2"/>
    <w:basedOn w:val="Normalny"/>
    <w:link w:val="Tekstpodstawowy2Znak"/>
    <w:rsid w:val="000A180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0A1807"/>
    <w:rPr>
      <w:rFonts w:ascii="Tms Rmn" w:hAnsi="Tms Rmn"/>
      <w:lang w:val="pl-PL"/>
    </w:rPr>
  </w:style>
  <w:style w:type="table" w:styleId="Tabela-Siatka">
    <w:name w:val="Table Grid"/>
    <w:basedOn w:val="Standardowy"/>
    <w:uiPriority w:val="39"/>
    <w:rsid w:val="004041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rsid w:val="004041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0417A"/>
  </w:style>
  <w:style w:type="character" w:customStyle="1" w:styleId="TekstkomentarzaZnak">
    <w:name w:val="Tekst komentarza Znak"/>
    <w:link w:val="Tekstkomentarza"/>
    <w:rsid w:val="0040417A"/>
    <w:rPr>
      <w:rFonts w:ascii="Tms Rmn" w:hAnsi="Tms Rmn"/>
    </w:rPr>
  </w:style>
  <w:style w:type="paragraph" w:styleId="Tematkomentarza">
    <w:name w:val="annotation subject"/>
    <w:basedOn w:val="Tekstkomentarza"/>
    <w:next w:val="Tekstkomentarza"/>
    <w:link w:val="TematkomentarzaZnak"/>
    <w:rsid w:val="0040417A"/>
    <w:rPr>
      <w:b/>
      <w:bCs/>
    </w:rPr>
  </w:style>
  <w:style w:type="character" w:customStyle="1" w:styleId="TematkomentarzaZnak">
    <w:name w:val="Temat komentarza Znak"/>
    <w:link w:val="Tematkomentarza"/>
    <w:rsid w:val="0040417A"/>
    <w:rPr>
      <w:rFonts w:ascii="Tms Rmn" w:hAnsi="Tms Rmn"/>
      <w:b/>
      <w:bCs/>
    </w:rPr>
  </w:style>
  <w:style w:type="paragraph" w:styleId="Tekstpodstawowy">
    <w:name w:val="Body Text"/>
    <w:basedOn w:val="Normalny"/>
    <w:link w:val="TekstpodstawowyZnak"/>
    <w:rsid w:val="005413B4"/>
    <w:pPr>
      <w:spacing w:after="120"/>
    </w:pPr>
  </w:style>
  <w:style w:type="character" w:customStyle="1" w:styleId="TekstpodstawowyZnak">
    <w:name w:val="Tekst podstawowy Znak"/>
    <w:link w:val="Tekstpodstawowy"/>
    <w:rsid w:val="005413B4"/>
    <w:rPr>
      <w:rFonts w:ascii="Tms Rmn" w:hAnsi="Tms Rmn"/>
    </w:rPr>
  </w:style>
  <w:style w:type="paragraph" w:styleId="Zwykytekst">
    <w:name w:val="Plain Text"/>
    <w:basedOn w:val="Normalny"/>
    <w:link w:val="ZwykytekstZnak"/>
    <w:uiPriority w:val="99"/>
    <w:rsid w:val="005413B4"/>
    <w:rPr>
      <w:rFonts w:ascii="Courier New" w:hAnsi="Courier New"/>
    </w:rPr>
  </w:style>
  <w:style w:type="character" w:customStyle="1" w:styleId="ZwykytekstZnak">
    <w:name w:val="Zwykły tekst Znak"/>
    <w:link w:val="Zwykytekst"/>
    <w:uiPriority w:val="99"/>
    <w:rsid w:val="005413B4"/>
    <w:rPr>
      <w:rFonts w:ascii="Courier New" w:hAnsi="Courier New"/>
    </w:rPr>
  </w:style>
  <w:style w:type="character" w:customStyle="1" w:styleId="rvts6">
    <w:name w:val="rvts6"/>
    <w:uiPriority w:val="99"/>
    <w:rsid w:val="005413B4"/>
    <w:rPr>
      <w:rFonts w:ascii="Times New Roman" w:hAnsi="Times New Roman" w:cs="Times New Roman" w:hint="default"/>
      <w:sz w:val="24"/>
      <w:szCs w:val="24"/>
    </w:rPr>
  </w:style>
  <w:style w:type="paragraph" w:styleId="Akapitzlist">
    <w:name w:val="List Paragraph"/>
    <w:aliases w:val="Llista wielopoziomowa,Akapit z listą1"/>
    <w:basedOn w:val="Normalny"/>
    <w:link w:val="AkapitzlistZnak"/>
    <w:uiPriority w:val="34"/>
    <w:qFormat/>
    <w:rsid w:val="005413B4"/>
    <w:pPr>
      <w:ind w:left="708"/>
    </w:pPr>
  </w:style>
  <w:style w:type="character" w:customStyle="1" w:styleId="AkapitzlistZnak">
    <w:name w:val="Akapit z listą Znak"/>
    <w:aliases w:val="Llista wielopoziomowa Znak,Akapit z listą1 Znak"/>
    <w:link w:val="Akapitzlist"/>
    <w:uiPriority w:val="34"/>
    <w:rsid w:val="00D65703"/>
    <w:rPr>
      <w:rFonts w:ascii="Tms Rmn" w:hAnsi="Tms Rmn"/>
    </w:rPr>
  </w:style>
  <w:style w:type="character" w:customStyle="1" w:styleId="Nagwek3Znak">
    <w:name w:val="Nagłówek 3 Znak"/>
    <w:link w:val="Nagwek3"/>
    <w:rsid w:val="00BE16F0"/>
    <w:rPr>
      <w:rFonts w:ascii="Times New Roman" w:hAnsi="Times New Roman"/>
      <w:b/>
      <w:sz w:val="28"/>
      <w:szCs w:val="24"/>
    </w:rPr>
  </w:style>
  <w:style w:type="character" w:customStyle="1" w:styleId="TekstpodstawowywcityZnak">
    <w:name w:val="Tekst podstawowy wcięty Znak"/>
    <w:link w:val="Tekstpodstawowywcity"/>
    <w:rsid w:val="00BE16F0"/>
    <w:rPr>
      <w:rFonts w:ascii="Times New Roman" w:hAnsi="Times New Roman"/>
      <w:b/>
      <w:sz w:val="36"/>
      <w:szCs w:val="36"/>
    </w:rPr>
  </w:style>
  <w:style w:type="character" w:customStyle="1" w:styleId="StopkaZnak">
    <w:name w:val="Stopka Znak"/>
    <w:link w:val="Stopka"/>
    <w:uiPriority w:val="99"/>
    <w:rsid w:val="00AE2D2E"/>
    <w:rPr>
      <w:rFonts w:ascii="Tms Rmn" w:hAnsi="Tms Rmn"/>
    </w:rPr>
  </w:style>
  <w:style w:type="character" w:styleId="Numerstrony">
    <w:name w:val="page number"/>
    <w:uiPriority w:val="99"/>
    <w:unhideWhenUsed/>
    <w:rsid w:val="00AE2D2E"/>
  </w:style>
  <w:style w:type="paragraph" w:styleId="Poprawka">
    <w:name w:val="Revision"/>
    <w:hidden/>
    <w:uiPriority w:val="99"/>
    <w:semiHidden/>
    <w:rsid w:val="00AF3700"/>
    <w:rPr>
      <w:rFonts w:ascii="Tms Rmn" w:hAnsi="Tms Rmn"/>
    </w:rPr>
  </w:style>
  <w:style w:type="character" w:customStyle="1" w:styleId="NagwekZnak">
    <w:name w:val="Nagłówek Znak"/>
    <w:basedOn w:val="Domylnaczcionkaakapitu"/>
    <w:link w:val="Nagwek"/>
    <w:uiPriority w:val="99"/>
    <w:rsid w:val="00AF3700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2CD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2CD2"/>
    <w:rPr>
      <w:rFonts w:ascii="Tms Rmn" w:hAnsi="Tms Rm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C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EKK~1\AppData\Local\Temp\Formatka%20IMP%20PAN%20Pol-2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33F1C-BAAF-4C7A-83F6-22EF3B01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Formatka IMP PAN Pol-2</Template>
  <TotalTime>5</TotalTime>
  <Pages>1</Pages>
  <Words>118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POLSKA AKADEMIA NAUK</vt:lpstr>
    </vt:vector>
  </TitlesOfParts>
  <Company>IMP PAN</Company>
  <LinksUpToDate>false</LinksUpToDate>
  <CharactersWithSpaces>891</CharactersWithSpaces>
  <SharedDoc>false</SharedDoc>
  <HyperlinkBase/>
  <HLinks>
    <vt:vector size="6" baseType="variant">
      <vt:variant>
        <vt:i4>6815762</vt:i4>
      </vt:variant>
      <vt:variant>
        <vt:i4>0</vt:i4>
      </vt:variant>
      <vt:variant>
        <vt:i4>0</vt:i4>
      </vt:variant>
      <vt:variant>
        <vt:i4>5</vt:i4>
      </vt:variant>
      <vt:variant>
        <vt:lpwstr>mailto:przetargi@imp.gda.pl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POLSKA AKADEMIA NAUK</dc:title>
  <dc:creator>Jacek Kordus</dc:creator>
  <cp:lastModifiedBy>Monika SN</cp:lastModifiedBy>
  <cp:revision>10</cp:revision>
  <cp:lastPrinted>2026-02-18T12:55:00Z</cp:lastPrinted>
  <dcterms:created xsi:type="dcterms:W3CDTF">2026-02-18T10:26:00Z</dcterms:created>
  <dcterms:modified xsi:type="dcterms:W3CDTF">2026-02-18T14:12:00Z</dcterms:modified>
</cp:coreProperties>
</file>